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F33AE" w14:textId="77777777" w:rsidR="00AF78DB" w:rsidRDefault="00465612">
      <w:bookmarkStart w:id="0" w:name="_Hlk198298760"/>
      <w:bookmarkStart w:id="1" w:name="_Hlk198298875"/>
      <w:bookmarkStart w:id="2" w:name="_Hlk198299226"/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3EDDC2F7" wp14:editId="447E6A0C">
            <wp:simplePos x="0" y="0"/>
            <wp:positionH relativeFrom="column">
              <wp:posOffset>2781119</wp:posOffset>
            </wp:positionH>
            <wp:positionV relativeFrom="margin">
              <wp:posOffset>174081</wp:posOffset>
            </wp:positionV>
            <wp:extent cx="2057400" cy="811530"/>
            <wp:effectExtent l="0" t="0" r="0" b="7620"/>
            <wp:wrapTopAndBottom/>
            <wp:docPr id="2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1E5">
        <w:rPr>
          <w:noProof/>
          <w:lang w:eastAsia="fr-FR"/>
        </w:rPr>
        <w:drawing>
          <wp:anchor distT="0" distB="0" distL="114300" distR="114300" simplePos="0" relativeHeight="251656192" behindDoc="0" locked="0" layoutInCell="1" allowOverlap="1" wp14:anchorId="35FADDFD" wp14:editId="05F3625D">
            <wp:simplePos x="0" y="0"/>
            <wp:positionH relativeFrom="column">
              <wp:posOffset>2786289</wp:posOffset>
            </wp:positionH>
            <wp:positionV relativeFrom="paragraph">
              <wp:posOffset>1076507</wp:posOffset>
            </wp:positionV>
            <wp:extent cx="2068195" cy="184785"/>
            <wp:effectExtent l="0" t="0" r="8255" b="5715"/>
            <wp:wrapTopAndBottom/>
            <wp:docPr id="3" name="Graphiqu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195" cy="184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1E5">
        <w:rPr>
          <w:noProof/>
          <w:lang w:eastAsia="fr-FR"/>
        </w:rPr>
        <w:drawing>
          <wp:anchor distT="0" distB="0" distL="114300" distR="114300" simplePos="0" relativeHeight="251655168" behindDoc="0" locked="0" layoutInCell="1" allowOverlap="1" wp14:anchorId="00A1486F" wp14:editId="6511365E">
            <wp:simplePos x="0" y="0"/>
            <wp:positionH relativeFrom="margin">
              <wp:posOffset>1737723</wp:posOffset>
            </wp:positionH>
            <wp:positionV relativeFrom="margin">
              <wp:posOffset>159385</wp:posOffset>
            </wp:positionV>
            <wp:extent cx="957580" cy="1102995"/>
            <wp:effectExtent l="0" t="0" r="0" b="190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147"/>
                    <a:stretch/>
                  </pic:blipFill>
                  <pic:spPr bwMode="auto">
                    <a:xfrm>
                      <a:off x="0" y="0"/>
                      <a:ext cx="95758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0FE563C" w14:textId="14F4A280" w:rsidR="00BA3F05" w:rsidRDefault="001D0BD2">
      <w:r>
        <w:rPr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6BFC76" wp14:editId="605F90E8">
                <wp:simplePos x="0" y="0"/>
                <wp:positionH relativeFrom="margin">
                  <wp:align>center</wp:align>
                </wp:positionH>
                <wp:positionV relativeFrom="paragraph">
                  <wp:posOffset>1167765</wp:posOffset>
                </wp:positionV>
                <wp:extent cx="4234180" cy="381000"/>
                <wp:effectExtent l="0" t="0" r="0" b="0"/>
                <wp:wrapSquare wrapText="bothSides"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18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3B915" w14:textId="77777777" w:rsidR="00824433" w:rsidRPr="005E7CC8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Arial"/>
                                <w:b/>
                                <w:color w:val="202124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5E7CC8">
                              <w:rPr>
                                <w:b/>
                                <w:sz w:val="40"/>
                                <w:szCs w:val="40"/>
                              </w:rPr>
                              <w:t>TH</w:t>
                            </w:r>
                            <w:r w:rsidRPr="005E7CC8">
                              <w:rPr>
                                <w:rFonts w:cstheme="minorHAnsi"/>
                                <w:b/>
                                <w:color w:val="202124"/>
                                <w:sz w:val="40"/>
                                <w:szCs w:val="21"/>
                                <w:shd w:val="clear" w:color="auto" w:fill="FFFFFF"/>
                              </w:rPr>
                              <w:t>È</w:t>
                            </w:r>
                            <w:r w:rsidRPr="005E7CC8">
                              <w:rPr>
                                <w:rFonts w:cs="Arial"/>
                                <w:b/>
                                <w:color w:val="202124"/>
                                <w:sz w:val="40"/>
                                <w:szCs w:val="40"/>
                                <w:shd w:val="clear" w:color="auto" w:fill="FFFFFF"/>
                              </w:rPr>
                              <w:t>SE DE DOCTORAT</w:t>
                            </w:r>
                          </w:p>
                          <w:p w14:paraId="36704AA6" w14:textId="77777777" w:rsidR="00824433" w:rsidRPr="00824433" w:rsidRDefault="00824433" w:rsidP="00824433">
                            <w:pPr>
                              <w:spacing w:after="0" w:line="240" w:lineRule="auto"/>
                              <w:rPr>
                                <w:b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BFC7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91.95pt;width:333.4pt;height:30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" stroked="f">
                <v:textbox>
                  <w:txbxContent>
                    <w:p w14:paraId="55D3B915" w14:textId="77777777" w:rsidR="00824433" w:rsidRPr="005E7CC8" w:rsidRDefault="00824433" w:rsidP="00824433">
                      <w:pPr>
                        <w:spacing w:after="0" w:line="240" w:lineRule="auto"/>
                        <w:jc w:val="center"/>
                        <w:rPr>
                          <w:rFonts w:cs="Arial"/>
                          <w:b/>
                          <w:color w:val="202124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5E7CC8">
                        <w:rPr>
                          <w:b/>
                          <w:sz w:val="40"/>
                          <w:szCs w:val="40"/>
                        </w:rPr>
                        <w:t>TH</w:t>
                      </w:r>
                      <w:r w:rsidRPr="005E7CC8">
                        <w:rPr>
                          <w:rFonts w:cstheme="minorHAnsi"/>
                          <w:b/>
                          <w:color w:val="202124"/>
                          <w:sz w:val="40"/>
                          <w:szCs w:val="21"/>
                          <w:shd w:val="clear" w:color="auto" w:fill="FFFFFF"/>
                        </w:rPr>
                        <w:t>È</w:t>
                      </w:r>
                      <w:r w:rsidRPr="005E7CC8">
                        <w:rPr>
                          <w:rFonts w:cs="Arial"/>
                          <w:b/>
                          <w:color w:val="202124"/>
                          <w:sz w:val="40"/>
                          <w:szCs w:val="40"/>
                          <w:shd w:val="clear" w:color="auto" w:fill="FFFFFF"/>
                        </w:rPr>
                        <w:t>SE DE DOCTORAT</w:t>
                      </w:r>
                    </w:p>
                    <w:p w14:paraId="36704AA6" w14:textId="77777777" w:rsidR="00824433" w:rsidRPr="00824433" w:rsidRDefault="00824433" w:rsidP="00824433">
                      <w:pPr>
                        <w:spacing w:after="0" w:line="240" w:lineRule="auto"/>
                        <w:rPr>
                          <w:b/>
                          <w:sz w:val="36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83EDBDE" w14:textId="77777777" w:rsidR="00BA3F05" w:rsidRDefault="00BA3F05"/>
    <w:p w14:paraId="5E85A399" w14:textId="1367A70C" w:rsidR="00BA3F05" w:rsidRDefault="001D0BD2">
      <w:r>
        <w:rPr>
          <w:b/>
          <w:i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4C0EF2B" wp14:editId="4D470F8A">
                <wp:simplePos x="0" y="0"/>
                <wp:positionH relativeFrom="margin">
                  <wp:posOffset>1389380</wp:posOffset>
                </wp:positionH>
                <wp:positionV relativeFrom="paragraph">
                  <wp:posOffset>207645</wp:posOffset>
                </wp:positionV>
                <wp:extent cx="3867150" cy="784860"/>
                <wp:effectExtent l="0" t="0" r="0" b="0"/>
                <wp:wrapSquare wrapText="bothSides"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CC6BA" w14:textId="77777777" w:rsidR="00DF2EB5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color w:val="202124"/>
                                <w:sz w:val="52"/>
                                <w:szCs w:val="40"/>
                                <w:shd w:val="clear" w:color="auto" w:fill="FFFFFF"/>
                              </w:rPr>
                            </w:pPr>
                            <w:r w:rsidRPr="0016474F">
                              <w:rPr>
                                <w:rFonts w:cs="DejaVu Sans"/>
                                <w:sz w:val="52"/>
                                <w:szCs w:val="40"/>
                              </w:rPr>
                              <w:t>TITRE DE LA TH</w:t>
                            </w:r>
                            <w:r w:rsidRPr="008743AB">
                              <w:rPr>
                                <w:rFonts w:cstheme="minorHAnsi"/>
                                <w:color w:val="202124"/>
                                <w:sz w:val="52"/>
                                <w:szCs w:val="21"/>
                                <w:shd w:val="clear" w:color="auto" w:fill="FFFFFF"/>
                              </w:rPr>
                              <w:t>È</w:t>
                            </w:r>
                            <w:r w:rsidRPr="0016474F">
                              <w:rPr>
                                <w:rFonts w:cs="DejaVu Sans"/>
                                <w:color w:val="202124"/>
                                <w:sz w:val="52"/>
                                <w:szCs w:val="40"/>
                                <w:shd w:val="clear" w:color="auto" w:fill="FFFFFF"/>
                              </w:rPr>
                              <w:t>SE</w:t>
                            </w:r>
                          </w:p>
                          <w:p w14:paraId="3E80BDF7" w14:textId="77777777" w:rsidR="00DF2EB5" w:rsidRPr="0016474F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sz w:val="40"/>
                                <w:szCs w:val="40"/>
                              </w:rPr>
                            </w:pPr>
                            <w:r w:rsidRPr="0016474F">
                              <w:rPr>
                                <w:rFonts w:cs="DejaVu Sans"/>
                                <w:sz w:val="40"/>
                                <w:szCs w:val="40"/>
                              </w:rPr>
                              <w:t>Sous-titre de la thèse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0EF2B" id="_x0000_s1027" type="#_x0000_t202" style="position:absolute;margin-left:109.4pt;margin-top:16.35pt;width:304.5pt;height:61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" stroked="f">
                <v:textbox>
                  <w:txbxContent>
                    <w:p w14:paraId="699CC6BA" w14:textId="77777777" w:rsidR="00DF2EB5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color w:val="202124"/>
                          <w:sz w:val="52"/>
                          <w:szCs w:val="40"/>
                          <w:shd w:val="clear" w:color="auto" w:fill="FFFFFF"/>
                        </w:rPr>
                      </w:pPr>
                      <w:r w:rsidRPr="0016474F">
                        <w:rPr>
                          <w:rFonts w:cs="DejaVu Sans"/>
                          <w:sz w:val="52"/>
                          <w:szCs w:val="40"/>
                        </w:rPr>
                        <w:t>TITRE DE LA TH</w:t>
                      </w:r>
                      <w:r w:rsidRPr="008743AB">
                        <w:rPr>
                          <w:rFonts w:cstheme="minorHAnsi"/>
                          <w:color w:val="202124"/>
                          <w:sz w:val="52"/>
                          <w:szCs w:val="21"/>
                          <w:shd w:val="clear" w:color="auto" w:fill="FFFFFF"/>
                        </w:rPr>
                        <w:t>È</w:t>
                      </w:r>
                      <w:r w:rsidRPr="0016474F">
                        <w:rPr>
                          <w:rFonts w:cs="DejaVu Sans"/>
                          <w:color w:val="202124"/>
                          <w:sz w:val="52"/>
                          <w:szCs w:val="40"/>
                          <w:shd w:val="clear" w:color="auto" w:fill="FFFFFF"/>
                        </w:rPr>
                        <w:t>SE</w:t>
                      </w:r>
                    </w:p>
                    <w:p w14:paraId="3E80BDF7" w14:textId="77777777" w:rsidR="00DF2EB5" w:rsidRPr="0016474F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sz w:val="40"/>
                          <w:szCs w:val="40"/>
                        </w:rPr>
                      </w:pPr>
                      <w:r w:rsidRPr="0016474F">
                        <w:rPr>
                          <w:rFonts w:cs="DejaVu Sans"/>
                          <w:sz w:val="40"/>
                          <w:szCs w:val="40"/>
                        </w:rPr>
                        <w:t>Sous-titre de la thèse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i/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18A41639" wp14:editId="3A2BF341">
                <wp:simplePos x="0" y="0"/>
                <wp:positionH relativeFrom="margin">
                  <wp:posOffset>830580</wp:posOffset>
                </wp:positionH>
                <wp:positionV relativeFrom="paragraph">
                  <wp:posOffset>89534</wp:posOffset>
                </wp:positionV>
                <wp:extent cx="4985385" cy="0"/>
                <wp:effectExtent l="0" t="0" r="0" b="0"/>
                <wp:wrapNone/>
                <wp:docPr id="13" name="Connecteur droi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853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7A821" id="Connecteur droit 13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65.4pt,7.05pt" to="457.9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47E2029E" w14:textId="77777777" w:rsidR="00BA3F05" w:rsidRDefault="00BA3F05"/>
    <w:p w14:paraId="448B3FAA" w14:textId="77777777" w:rsidR="00BA3F05" w:rsidRDefault="00BA3F05"/>
    <w:p w14:paraId="2D16358D" w14:textId="2E4A4068" w:rsidR="001B1BFC" w:rsidRDefault="001D0BD2">
      <w:pPr>
        <w:rPr>
          <w:i/>
        </w:rPr>
      </w:pPr>
      <w:r>
        <w:rPr>
          <w:b/>
          <w:i/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69F534C3" wp14:editId="431FE173">
                <wp:simplePos x="0" y="0"/>
                <wp:positionH relativeFrom="margin">
                  <wp:posOffset>830580</wp:posOffset>
                </wp:positionH>
                <wp:positionV relativeFrom="paragraph">
                  <wp:posOffset>283209</wp:posOffset>
                </wp:positionV>
                <wp:extent cx="4985385" cy="0"/>
                <wp:effectExtent l="0" t="0" r="0" b="0"/>
                <wp:wrapNone/>
                <wp:docPr id="14" name="Connecteur droi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853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FB4C2" id="Connecteur droit 14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65.4pt,22.3pt" to="457.9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48111F10" w14:textId="73060258" w:rsidR="001B1BFC" w:rsidRPr="001B1BFC" w:rsidRDefault="001D0BD2" w:rsidP="001B1BFC">
      <w:r>
        <w:rPr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EF6158C" wp14:editId="3918D4A4">
                <wp:simplePos x="0" y="0"/>
                <wp:positionH relativeFrom="margin">
                  <wp:align>center</wp:align>
                </wp:positionH>
                <wp:positionV relativeFrom="paragraph">
                  <wp:posOffset>142875</wp:posOffset>
                </wp:positionV>
                <wp:extent cx="4711700" cy="762000"/>
                <wp:effectExtent l="0" t="0" r="0" b="0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20469" w14:textId="77777777" w:rsidR="00824433" w:rsidRPr="005E7CC8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sz w:val="24"/>
                                <w:szCs w:val="40"/>
                              </w:rPr>
                            </w:pPr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Présentée en vue de l’obtention grade de docteur </w:t>
                            </w:r>
                          </w:p>
                          <w:p w14:paraId="59BFD5D5" w14:textId="77777777" w:rsidR="00824433" w:rsidRPr="005E7CC8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</w:pPr>
                            <w:proofErr w:type="gramStart"/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en</w:t>
                            </w:r>
                            <w:proofErr w:type="gramEnd"/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 </w:t>
                            </w:r>
                            <w:r w:rsidRPr="005E7CC8"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  <w:t>*nom de la discipline*</w:t>
                            </w:r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 de </w:t>
                            </w:r>
                            <w:r w:rsidRPr="005E7CC8"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  <w:t xml:space="preserve">*nom de l’université* </w:t>
                            </w:r>
                          </w:p>
                          <w:p w14:paraId="2F7B343B" w14:textId="77777777" w:rsidR="001B1BFC" w:rsidRPr="005E7CC8" w:rsidRDefault="001B1BFC" w:rsidP="001B1BFC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</w:pPr>
                            <w:proofErr w:type="gramStart"/>
                            <w:r w:rsidRPr="005E7CC8">
                              <w:rPr>
                                <w:rFonts w:cs="DejaVu Sans"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  <w:t>en</w:t>
                            </w:r>
                            <w:proofErr w:type="gramEnd"/>
                            <w:r w:rsidRPr="005E7CC8">
                              <w:rPr>
                                <w:rFonts w:cs="DejaVu Sans"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  <w:t xml:space="preserve"> cotutelle avec </w:t>
                            </w:r>
                            <w:r w:rsidRPr="005E7CC8">
                              <w:rPr>
                                <w:rFonts w:cs="DejaVu Sans"/>
                                <w:b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  <w:t xml:space="preserve">*nom de l’université* (le cas échéant) </w:t>
                            </w:r>
                          </w:p>
                          <w:p w14:paraId="248F974C" w14:textId="77777777" w:rsidR="001B1BFC" w:rsidRPr="00AA7C64" w:rsidRDefault="001B1BFC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sz w:val="28"/>
                                <w:szCs w:val="40"/>
                              </w:rPr>
                            </w:pPr>
                          </w:p>
                          <w:p w14:paraId="33AC0C9C" w14:textId="77777777" w:rsidR="00824433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6A6C99E1" w14:textId="77777777" w:rsidR="00824433" w:rsidRPr="00322D50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63584B71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sz w:val="28"/>
                                <w:szCs w:val="40"/>
                              </w:rPr>
                              <w:t xml:space="preserve">Dirigé par </w:t>
                            </w:r>
                            <w:r w:rsidRPr="00322D50"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  <w:t>*nom du directeur de thèse*</w:t>
                            </w:r>
                          </w:p>
                          <w:p w14:paraId="4D530DCF" w14:textId="77777777" w:rsidR="00824433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i/>
                                <w:sz w:val="28"/>
                                <w:szCs w:val="40"/>
                              </w:rPr>
                              <w:t xml:space="preserve">Co encadré par </w:t>
                            </w:r>
                            <w:r w:rsidRPr="00322D50"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>*nom du directeur de thèse*</w:t>
                            </w:r>
                            <w:r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 xml:space="preserve"> (le cas échant </w:t>
                            </w:r>
                          </w:p>
                          <w:p w14:paraId="06459D49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6158C" id="_x0000_s1028" type="#_x0000_t202" style="position:absolute;margin-left:0;margin-top:11.25pt;width:371pt;height:60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" filled="f" stroked="f">
                <v:textbox>
                  <w:txbxContent>
                    <w:p w14:paraId="01920469" w14:textId="77777777" w:rsidR="00824433" w:rsidRPr="005E7CC8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sz w:val="24"/>
                          <w:szCs w:val="40"/>
                        </w:rPr>
                      </w:pPr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 xml:space="preserve">Présentée en vue de l’obtention grade de docteur </w:t>
                      </w:r>
                    </w:p>
                    <w:p w14:paraId="59BFD5D5" w14:textId="77777777" w:rsidR="00824433" w:rsidRPr="005E7CC8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4"/>
                          <w:szCs w:val="40"/>
                        </w:rPr>
                      </w:pPr>
                      <w:proofErr w:type="gramStart"/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>en</w:t>
                      </w:r>
                      <w:proofErr w:type="gramEnd"/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 xml:space="preserve"> </w:t>
                      </w:r>
                      <w:r w:rsidRPr="005E7CC8">
                        <w:rPr>
                          <w:rFonts w:cs="DejaVu Sans"/>
                          <w:b/>
                          <w:sz w:val="24"/>
                          <w:szCs w:val="40"/>
                        </w:rPr>
                        <w:t>*nom de la discipline*</w:t>
                      </w:r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 xml:space="preserve"> de </w:t>
                      </w:r>
                      <w:r w:rsidRPr="005E7CC8">
                        <w:rPr>
                          <w:rFonts w:cs="DejaVu Sans"/>
                          <w:b/>
                          <w:sz w:val="24"/>
                          <w:szCs w:val="40"/>
                        </w:rPr>
                        <w:t xml:space="preserve">*nom de l’université* </w:t>
                      </w:r>
                    </w:p>
                    <w:p w14:paraId="2F7B343B" w14:textId="77777777" w:rsidR="001B1BFC" w:rsidRPr="005E7CC8" w:rsidRDefault="001B1BFC" w:rsidP="001B1BFC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</w:pPr>
                      <w:proofErr w:type="gramStart"/>
                      <w:r w:rsidRPr="005E7CC8">
                        <w:rPr>
                          <w:rFonts w:cs="DejaVu Sans"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  <w:t>en</w:t>
                      </w:r>
                      <w:proofErr w:type="gramEnd"/>
                      <w:r w:rsidRPr="005E7CC8">
                        <w:rPr>
                          <w:rFonts w:cs="DejaVu Sans"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  <w:t xml:space="preserve"> cotutelle avec </w:t>
                      </w:r>
                      <w:r w:rsidRPr="005E7CC8">
                        <w:rPr>
                          <w:rFonts w:cs="DejaVu Sans"/>
                          <w:b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  <w:t xml:space="preserve">*nom de l’université* (le cas échéant) </w:t>
                      </w:r>
                    </w:p>
                    <w:p w14:paraId="248F974C" w14:textId="77777777" w:rsidR="001B1BFC" w:rsidRPr="00AA7C64" w:rsidRDefault="001B1BFC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sz w:val="28"/>
                          <w:szCs w:val="40"/>
                        </w:rPr>
                      </w:pPr>
                    </w:p>
                    <w:p w14:paraId="33AC0C9C" w14:textId="77777777" w:rsidR="00824433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6A6C99E1" w14:textId="77777777" w:rsidR="00824433" w:rsidRPr="00322D50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63584B71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sz w:val="28"/>
                          <w:szCs w:val="40"/>
                        </w:rPr>
                        <w:t xml:space="preserve">Dirigé par </w:t>
                      </w:r>
                      <w:r w:rsidRPr="00322D50">
                        <w:rPr>
                          <w:rFonts w:cs="DejaVu Sans"/>
                          <w:b/>
                          <w:sz w:val="28"/>
                          <w:szCs w:val="40"/>
                        </w:rPr>
                        <w:t>*nom du directeur de thèse*</w:t>
                      </w:r>
                    </w:p>
                    <w:p w14:paraId="4D530DCF" w14:textId="77777777" w:rsidR="00824433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i/>
                          <w:sz w:val="28"/>
                          <w:szCs w:val="40"/>
                        </w:rPr>
                        <w:t xml:space="preserve">Co encadré par </w:t>
                      </w:r>
                      <w:r w:rsidRPr="00322D50"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>*nom du directeur de thèse*</w:t>
                      </w:r>
                      <w:r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 xml:space="preserve"> (le cas échant </w:t>
                      </w:r>
                    </w:p>
                    <w:p w14:paraId="06459D49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E19588" w14:textId="77777777" w:rsidR="001B1BFC" w:rsidRPr="001B1BFC" w:rsidRDefault="001B1BFC" w:rsidP="001B1BFC"/>
    <w:p w14:paraId="103271C1" w14:textId="01CF0E90" w:rsidR="001B1BFC" w:rsidRPr="001B1BFC" w:rsidRDefault="001D0BD2" w:rsidP="001B1BFC">
      <w:r>
        <w:rPr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A58D9A" wp14:editId="08A26595">
                <wp:simplePos x="0" y="0"/>
                <wp:positionH relativeFrom="margin">
                  <wp:posOffset>967105</wp:posOffset>
                </wp:positionH>
                <wp:positionV relativeFrom="paragraph">
                  <wp:posOffset>211455</wp:posOffset>
                </wp:positionV>
                <wp:extent cx="4711700" cy="358775"/>
                <wp:effectExtent l="0" t="0" r="0" b="0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F4312" w14:textId="77777777" w:rsidR="00824433" w:rsidRPr="005E7CC8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i/>
                                <w:sz w:val="24"/>
                                <w:szCs w:val="40"/>
                              </w:rPr>
                            </w:pPr>
                            <w:r w:rsidRPr="005E7CC8">
                              <w:rPr>
                                <w:rFonts w:cs="DejaVu Sans"/>
                                <w:i/>
                                <w:sz w:val="24"/>
                                <w:szCs w:val="40"/>
                              </w:rPr>
                              <w:t>Ecole Doctorale n°XXX – *Nom de l’ED* (Sigle)</w:t>
                            </w:r>
                          </w:p>
                          <w:p w14:paraId="036CF1FE" w14:textId="77777777" w:rsidR="00824433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058C58D8" w14:textId="77777777" w:rsidR="00824433" w:rsidRPr="00322D50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74391974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sz w:val="28"/>
                                <w:szCs w:val="40"/>
                              </w:rPr>
                              <w:t xml:space="preserve">Dirigé par </w:t>
                            </w:r>
                            <w:r w:rsidRPr="00322D50"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  <w:t>*nom du directeur de thèse*</w:t>
                            </w:r>
                          </w:p>
                          <w:p w14:paraId="4D925FD1" w14:textId="77777777" w:rsidR="00824433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i/>
                                <w:sz w:val="28"/>
                                <w:szCs w:val="40"/>
                              </w:rPr>
                              <w:t xml:space="preserve">Co encadré par </w:t>
                            </w:r>
                            <w:r w:rsidRPr="00322D50"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>*nom du directeur de thèse*</w:t>
                            </w:r>
                            <w:r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 xml:space="preserve"> (le cas échant </w:t>
                            </w:r>
                          </w:p>
                          <w:p w14:paraId="0372A554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58D9A" id="_x0000_s1029" type="#_x0000_t202" style="position:absolute;margin-left:76.15pt;margin-top:16.65pt;width:371pt;height:2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" stroked="f">
                <v:textbox>
                  <w:txbxContent>
                    <w:p w14:paraId="6C6F4312" w14:textId="77777777" w:rsidR="00824433" w:rsidRPr="005E7CC8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i/>
                          <w:sz w:val="24"/>
                          <w:szCs w:val="40"/>
                        </w:rPr>
                      </w:pPr>
                      <w:r w:rsidRPr="005E7CC8">
                        <w:rPr>
                          <w:rFonts w:cs="DejaVu Sans"/>
                          <w:i/>
                          <w:sz w:val="24"/>
                          <w:szCs w:val="40"/>
                        </w:rPr>
                        <w:t>Ecole Doctorale n°XXX – *Nom de l’ED* (Sigle)</w:t>
                      </w:r>
                    </w:p>
                    <w:p w14:paraId="036CF1FE" w14:textId="77777777" w:rsidR="00824433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058C58D8" w14:textId="77777777" w:rsidR="00824433" w:rsidRPr="00322D50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74391974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sz w:val="28"/>
                          <w:szCs w:val="40"/>
                        </w:rPr>
                        <w:t xml:space="preserve">Dirigé par </w:t>
                      </w:r>
                      <w:r w:rsidRPr="00322D50">
                        <w:rPr>
                          <w:rFonts w:cs="DejaVu Sans"/>
                          <w:b/>
                          <w:sz w:val="28"/>
                          <w:szCs w:val="40"/>
                        </w:rPr>
                        <w:t>*nom du directeur de thèse*</w:t>
                      </w:r>
                    </w:p>
                    <w:p w14:paraId="4D925FD1" w14:textId="77777777" w:rsidR="00824433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i/>
                          <w:sz w:val="28"/>
                          <w:szCs w:val="40"/>
                        </w:rPr>
                        <w:t xml:space="preserve">Co encadré par </w:t>
                      </w:r>
                      <w:r w:rsidRPr="00322D50"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>*nom du directeur de thèse*</w:t>
                      </w:r>
                      <w:r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 xml:space="preserve"> (le cas échant </w:t>
                      </w:r>
                    </w:p>
                    <w:p w14:paraId="0372A554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42A970" w14:textId="77777777" w:rsidR="001B1BFC" w:rsidRPr="001B1BFC" w:rsidRDefault="001B1BFC" w:rsidP="001B1BFC"/>
    <w:p w14:paraId="6A6B33F5" w14:textId="2101FDAB" w:rsidR="001B1BFC" w:rsidRPr="001B1BFC" w:rsidRDefault="001D0BD2" w:rsidP="001B1BFC">
      <w:r>
        <w:rPr>
          <w:b/>
          <w:i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7361C99" wp14:editId="591FBBFA">
                <wp:simplePos x="0" y="0"/>
                <wp:positionH relativeFrom="margin">
                  <wp:align>center</wp:align>
                </wp:positionH>
                <wp:positionV relativeFrom="paragraph">
                  <wp:posOffset>19685</wp:posOffset>
                </wp:positionV>
                <wp:extent cx="4711700" cy="521970"/>
                <wp:effectExtent l="0" t="0" r="0" b="0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A5A8B" w14:textId="77777777" w:rsidR="00824433" w:rsidRPr="005E7CC8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36"/>
                                <w:szCs w:val="40"/>
                              </w:rPr>
                            </w:pPr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Présenté</w:t>
                            </w:r>
                            <w:r w:rsidR="00DE1087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e</w:t>
                            </w:r>
                            <w:r w:rsidRPr="005E7CC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 par</w:t>
                            </w:r>
                            <w:r w:rsidRPr="005E7CC8">
                              <w:rPr>
                                <w:rFonts w:cs="DejaVu Sans"/>
                                <w:i/>
                                <w:sz w:val="24"/>
                                <w:szCs w:val="40"/>
                              </w:rPr>
                              <w:t xml:space="preserve"> </w:t>
                            </w:r>
                            <w:r w:rsidRPr="005E7CC8">
                              <w:rPr>
                                <w:rFonts w:cs="DejaVu Sans"/>
                                <w:b/>
                                <w:sz w:val="36"/>
                                <w:szCs w:val="40"/>
                              </w:rPr>
                              <w:t>Prénom NOM</w:t>
                            </w:r>
                          </w:p>
                          <w:p w14:paraId="1BF04BE2" w14:textId="77777777" w:rsidR="00824433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6C9BD838" w14:textId="77777777" w:rsidR="00824433" w:rsidRPr="00322D50" w:rsidRDefault="00824433" w:rsidP="00824433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31C2C23F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sz w:val="28"/>
                                <w:szCs w:val="40"/>
                              </w:rPr>
                              <w:t xml:space="preserve">Dirigé par </w:t>
                            </w:r>
                            <w:r w:rsidRPr="00322D50"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  <w:t>*nom du directeur de thèse*</w:t>
                            </w:r>
                          </w:p>
                          <w:p w14:paraId="17A2C5ED" w14:textId="77777777" w:rsidR="00824433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  <w:r w:rsidRPr="00322D50">
                              <w:rPr>
                                <w:rFonts w:cs="DejaVu Sans"/>
                                <w:i/>
                                <w:sz w:val="28"/>
                                <w:szCs w:val="40"/>
                              </w:rPr>
                              <w:t xml:space="preserve">Co encadré par </w:t>
                            </w:r>
                            <w:r w:rsidRPr="00322D50"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>*nom du directeur de thèse*</w:t>
                            </w:r>
                            <w:r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  <w:t xml:space="preserve"> (le cas échant </w:t>
                            </w:r>
                          </w:p>
                          <w:p w14:paraId="5A8FE32C" w14:textId="77777777" w:rsidR="00824433" w:rsidRPr="00322D50" w:rsidRDefault="00824433" w:rsidP="00824433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61C99" id="_x0000_s1030" type="#_x0000_t202" style="position:absolute;margin-left:0;margin-top:1.55pt;width:371pt;height:41.1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" stroked="f">
                <v:textbox>
                  <w:txbxContent>
                    <w:p w14:paraId="277A5A8B" w14:textId="77777777" w:rsidR="00824433" w:rsidRPr="005E7CC8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36"/>
                          <w:szCs w:val="40"/>
                        </w:rPr>
                      </w:pPr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>Présenté</w:t>
                      </w:r>
                      <w:r w:rsidR="00DE1087">
                        <w:rPr>
                          <w:rFonts w:cs="DejaVu Sans"/>
                          <w:sz w:val="24"/>
                          <w:szCs w:val="40"/>
                        </w:rPr>
                        <w:t>e</w:t>
                      </w:r>
                      <w:r w:rsidRPr="005E7CC8">
                        <w:rPr>
                          <w:rFonts w:cs="DejaVu Sans"/>
                          <w:sz w:val="24"/>
                          <w:szCs w:val="40"/>
                        </w:rPr>
                        <w:t xml:space="preserve"> par</w:t>
                      </w:r>
                      <w:r w:rsidRPr="005E7CC8">
                        <w:rPr>
                          <w:rFonts w:cs="DejaVu Sans"/>
                          <w:i/>
                          <w:sz w:val="24"/>
                          <w:szCs w:val="40"/>
                        </w:rPr>
                        <w:t xml:space="preserve"> </w:t>
                      </w:r>
                      <w:r w:rsidRPr="005E7CC8">
                        <w:rPr>
                          <w:rFonts w:cs="DejaVu Sans"/>
                          <w:b/>
                          <w:sz w:val="36"/>
                          <w:szCs w:val="40"/>
                        </w:rPr>
                        <w:t>Prénom NOM</w:t>
                      </w:r>
                    </w:p>
                    <w:p w14:paraId="1BF04BE2" w14:textId="77777777" w:rsidR="00824433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6C9BD838" w14:textId="77777777" w:rsidR="00824433" w:rsidRPr="00322D50" w:rsidRDefault="00824433" w:rsidP="00824433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31C2C23F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sz w:val="28"/>
                          <w:szCs w:val="40"/>
                        </w:rPr>
                        <w:t xml:space="preserve">Dirigé par </w:t>
                      </w:r>
                      <w:r w:rsidRPr="00322D50">
                        <w:rPr>
                          <w:rFonts w:cs="DejaVu Sans"/>
                          <w:b/>
                          <w:sz w:val="28"/>
                          <w:szCs w:val="40"/>
                        </w:rPr>
                        <w:t>*nom du directeur de thèse*</w:t>
                      </w:r>
                    </w:p>
                    <w:p w14:paraId="17A2C5ED" w14:textId="77777777" w:rsidR="00824433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  <w:r w:rsidRPr="00322D50">
                        <w:rPr>
                          <w:rFonts w:cs="DejaVu Sans"/>
                          <w:i/>
                          <w:sz w:val="28"/>
                          <w:szCs w:val="40"/>
                        </w:rPr>
                        <w:t xml:space="preserve">Co encadré par </w:t>
                      </w:r>
                      <w:r w:rsidRPr="00322D50"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>*nom du directeur de thèse*</w:t>
                      </w:r>
                      <w:r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  <w:t xml:space="preserve"> (le cas échant </w:t>
                      </w:r>
                    </w:p>
                    <w:p w14:paraId="5A8FE32C" w14:textId="77777777" w:rsidR="00824433" w:rsidRPr="00322D50" w:rsidRDefault="00824433" w:rsidP="00824433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B52B07" w14:textId="77777777" w:rsidR="001B1BFC" w:rsidRPr="001B1BFC" w:rsidRDefault="001B1BFC" w:rsidP="001B1BFC"/>
    <w:p w14:paraId="1A406A09" w14:textId="537B75FF" w:rsidR="001B1BFC" w:rsidRPr="001B1BFC" w:rsidRDefault="001D0BD2" w:rsidP="001B1BFC">
      <w:r>
        <w:rPr>
          <w:b/>
          <w:i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1F3D048" wp14:editId="317B3E29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4767580" cy="925195"/>
                <wp:effectExtent l="0" t="0" r="0" b="0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7580" cy="925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F667B" w14:textId="77777777" w:rsidR="00DF2EB5" w:rsidRPr="009E395D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</w:pPr>
                            <w:r w:rsidRPr="009E395D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Dirigé</w:t>
                            </w:r>
                            <w:r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e</w:t>
                            </w:r>
                            <w:r w:rsidRPr="009E395D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 par </w:t>
                            </w:r>
                            <w:r w:rsidRPr="009E395D"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  <w:t>*nom du directeur de thèse*</w:t>
                            </w:r>
                          </w:p>
                          <w:p w14:paraId="37AB3674" w14:textId="77777777" w:rsidR="00DF2EB5" w:rsidRPr="00C35CF1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</w:pPr>
                            <w:r w:rsidRPr="00C35CF1">
                              <w:rPr>
                                <w:rFonts w:cs="DejaVu Sans"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  <w:t xml:space="preserve">Co-encadrée par </w:t>
                            </w:r>
                            <w:r w:rsidRPr="00C35CF1">
                              <w:rPr>
                                <w:rFonts w:cs="DejaVu Sans"/>
                                <w:b/>
                                <w:i/>
                                <w:color w:val="808080" w:themeColor="background1" w:themeShade="80"/>
                                <w:sz w:val="24"/>
                                <w:szCs w:val="40"/>
                              </w:rPr>
                              <w:t>*nom du co-directeur de thèse* (le cas échant)</w:t>
                            </w:r>
                          </w:p>
                          <w:p w14:paraId="3E54DBB4" w14:textId="77777777" w:rsidR="00DF2EB5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sz w:val="24"/>
                                <w:szCs w:val="40"/>
                              </w:rPr>
                            </w:pPr>
                          </w:p>
                          <w:p w14:paraId="587D60E1" w14:textId="77777777" w:rsidR="00DF2EB5" w:rsidRPr="006B0D08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sz w:val="24"/>
                                <w:szCs w:val="40"/>
                              </w:rPr>
                            </w:pPr>
                            <w:r w:rsidRPr="00C35CF1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>Soutenue publiquement</w:t>
                            </w:r>
                            <w:r>
                              <w:rPr>
                                <w:rFonts w:cs="DejaVu Sans"/>
                                <w:b/>
                                <w:sz w:val="24"/>
                                <w:szCs w:val="40"/>
                              </w:rPr>
                              <w:t xml:space="preserve"> *XX MOIS 20XX* </w:t>
                            </w:r>
                            <w:r w:rsidRPr="006B0D08">
                              <w:rPr>
                                <w:rFonts w:cs="DejaVu Sans"/>
                                <w:sz w:val="24"/>
                                <w:szCs w:val="40"/>
                              </w:rPr>
                              <w:t xml:space="preserve">devant le jury composé de </w:t>
                            </w:r>
                          </w:p>
                          <w:p w14:paraId="5CFA856F" w14:textId="77777777" w:rsidR="00DF2EB5" w:rsidRPr="00322D50" w:rsidRDefault="00DF2EB5" w:rsidP="00DF2EB5">
                            <w:pPr>
                              <w:spacing w:after="0" w:line="240" w:lineRule="auto"/>
                              <w:jc w:val="center"/>
                              <w:rPr>
                                <w:rFonts w:cs="DejaVu Sans"/>
                                <w:b/>
                                <w:sz w:val="28"/>
                                <w:szCs w:val="40"/>
                              </w:rPr>
                            </w:pPr>
                          </w:p>
                          <w:p w14:paraId="11DDCA2B" w14:textId="77777777" w:rsidR="00DF2EB5" w:rsidRPr="00322D50" w:rsidRDefault="00DF2EB5" w:rsidP="00DF2EB5">
                            <w:pPr>
                              <w:spacing w:after="0" w:line="240" w:lineRule="auto"/>
                              <w:rPr>
                                <w:rFonts w:cs="DejaVu Sans"/>
                                <w:b/>
                                <w:i/>
                                <w:sz w:val="28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3D048" id="_x0000_s1031" type="#_x0000_t202" style="position:absolute;margin-left:0;margin-top:1.2pt;width:375.4pt;height:72.8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" stroked="f">
                <v:textbox>
                  <w:txbxContent>
                    <w:p w14:paraId="081F667B" w14:textId="77777777" w:rsidR="00DF2EB5" w:rsidRPr="009E395D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4"/>
                          <w:szCs w:val="40"/>
                        </w:rPr>
                      </w:pPr>
                      <w:r w:rsidRPr="009E395D">
                        <w:rPr>
                          <w:rFonts w:cs="DejaVu Sans"/>
                          <w:sz w:val="24"/>
                          <w:szCs w:val="40"/>
                        </w:rPr>
                        <w:t>Dirigé</w:t>
                      </w:r>
                      <w:r>
                        <w:rPr>
                          <w:rFonts w:cs="DejaVu Sans"/>
                          <w:sz w:val="24"/>
                          <w:szCs w:val="40"/>
                        </w:rPr>
                        <w:t>e</w:t>
                      </w:r>
                      <w:r w:rsidRPr="009E395D">
                        <w:rPr>
                          <w:rFonts w:cs="DejaVu Sans"/>
                          <w:sz w:val="24"/>
                          <w:szCs w:val="40"/>
                        </w:rPr>
                        <w:t xml:space="preserve"> par </w:t>
                      </w:r>
                      <w:r w:rsidRPr="009E395D">
                        <w:rPr>
                          <w:rFonts w:cs="DejaVu Sans"/>
                          <w:b/>
                          <w:sz w:val="24"/>
                          <w:szCs w:val="40"/>
                        </w:rPr>
                        <w:t>*nom du directeur de thèse*</w:t>
                      </w:r>
                    </w:p>
                    <w:p w14:paraId="37AB3674" w14:textId="77777777" w:rsidR="00DF2EB5" w:rsidRPr="00C35CF1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</w:pPr>
                      <w:r w:rsidRPr="00C35CF1">
                        <w:rPr>
                          <w:rFonts w:cs="DejaVu Sans"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  <w:t xml:space="preserve">Co-encadrée par </w:t>
                      </w:r>
                      <w:r w:rsidRPr="00C35CF1">
                        <w:rPr>
                          <w:rFonts w:cs="DejaVu Sans"/>
                          <w:b/>
                          <w:i/>
                          <w:color w:val="808080" w:themeColor="background1" w:themeShade="80"/>
                          <w:sz w:val="24"/>
                          <w:szCs w:val="40"/>
                        </w:rPr>
                        <w:t>*nom du co-directeur de thèse* (le cas échant)</w:t>
                      </w:r>
                    </w:p>
                    <w:p w14:paraId="3E54DBB4" w14:textId="77777777" w:rsidR="00DF2EB5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sz w:val="24"/>
                          <w:szCs w:val="40"/>
                        </w:rPr>
                      </w:pPr>
                    </w:p>
                    <w:p w14:paraId="587D60E1" w14:textId="77777777" w:rsidR="00DF2EB5" w:rsidRPr="006B0D08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sz w:val="24"/>
                          <w:szCs w:val="40"/>
                        </w:rPr>
                      </w:pPr>
                      <w:r w:rsidRPr="00C35CF1">
                        <w:rPr>
                          <w:rFonts w:cs="DejaVu Sans"/>
                          <w:sz w:val="24"/>
                          <w:szCs w:val="40"/>
                        </w:rPr>
                        <w:t>Soutenue publiquement</w:t>
                      </w:r>
                      <w:r>
                        <w:rPr>
                          <w:rFonts w:cs="DejaVu Sans"/>
                          <w:b/>
                          <w:sz w:val="24"/>
                          <w:szCs w:val="40"/>
                        </w:rPr>
                        <w:t xml:space="preserve"> *XX MOIS 20XX* </w:t>
                      </w:r>
                      <w:r w:rsidRPr="006B0D08">
                        <w:rPr>
                          <w:rFonts w:cs="DejaVu Sans"/>
                          <w:sz w:val="24"/>
                          <w:szCs w:val="40"/>
                        </w:rPr>
                        <w:t xml:space="preserve">devant le jury composé de </w:t>
                      </w:r>
                    </w:p>
                    <w:p w14:paraId="5CFA856F" w14:textId="77777777" w:rsidR="00DF2EB5" w:rsidRPr="00322D50" w:rsidRDefault="00DF2EB5" w:rsidP="00DF2EB5">
                      <w:pPr>
                        <w:spacing w:after="0" w:line="240" w:lineRule="auto"/>
                        <w:jc w:val="center"/>
                        <w:rPr>
                          <w:rFonts w:cs="DejaVu Sans"/>
                          <w:b/>
                          <w:sz w:val="28"/>
                          <w:szCs w:val="40"/>
                        </w:rPr>
                      </w:pPr>
                    </w:p>
                    <w:p w14:paraId="11DDCA2B" w14:textId="77777777" w:rsidR="00DF2EB5" w:rsidRPr="00322D50" w:rsidRDefault="00DF2EB5" w:rsidP="00DF2EB5">
                      <w:pPr>
                        <w:spacing w:after="0" w:line="240" w:lineRule="auto"/>
                        <w:rPr>
                          <w:rFonts w:cs="DejaVu Sans"/>
                          <w:b/>
                          <w:i/>
                          <w:sz w:val="28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430A17A" w14:textId="77777777" w:rsidR="001B1BFC" w:rsidRPr="001B1BFC" w:rsidRDefault="001B1BFC" w:rsidP="001B1BFC"/>
    <w:p w14:paraId="48AFA6BA" w14:textId="77777777" w:rsidR="001B1BFC" w:rsidRPr="001B1BFC" w:rsidRDefault="001B1BFC" w:rsidP="001B1BFC"/>
    <w:tbl>
      <w:tblPr>
        <w:tblStyle w:val="Grilledutableau"/>
        <w:tblpPr w:leftFromText="141" w:rightFromText="141" w:vertAnchor="text" w:horzAnchor="margin" w:tblpXSpec="center" w:tblpY="304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E7CC8" w14:paraId="0FD3B671" w14:textId="77777777" w:rsidTr="005E7CC8">
        <w:tc>
          <w:tcPr>
            <w:tcW w:w="4531" w:type="dxa"/>
          </w:tcPr>
          <w:p w14:paraId="159C0C82" w14:textId="77777777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1E989006" w14:textId="77777777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 xml:space="preserve">Titre, </w:t>
            </w:r>
            <w:r>
              <w:rPr>
                <w:rFonts w:cstheme="minorHAnsi"/>
              </w:rPr>
              <w:t xml:space="preserve">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5DDA03E1" w14:textId="77777777" w:rsidR="005E7CC8" w:rsidRDefault="005E7CC8" w:rsidP="005E7CC8">
            <w:r>
              <w:t>Rapporteur(e)</w:t>
            </w:r>
          </w:p>
        </w:tc>
      </w:tr>
      <w:tr w:rsidR="005E7CC8" w14:paraId="3BB01ECA" w14:textId="77777777" w:rsidTr="005E7CC8">
        <w:tc>
          <w:tcPr>
            <w:tcW w:w="4531" w:type="dxa"/>
          </w:tcPr>
          <w:p w14:paraId="480ACF83" w14:textId="77777777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61C7B2D9" w14:textId="77777777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45251C01" w14:textId="77777777" w:rsidR="005E7CC8" w:rsidRDefault="005E7CC8" w:rsidP="005E7CC8">
            <w:r>
              <w:t>Rapporteur(e)</w:t>
            </w:r>
          </w:p>
        </w:tc>
      </w:tr>
      <w:tr w:rsidR="005E7CC8" w14:paraId="1B0079D8" w14:textId="77777777" w:rsidTr="005E7CC8">
        <w:tc>
          <w:tcPr>
            <w:tcW w:w="4531" w:type="dxa"/>
          </w:tcPr>
          <w:p w14:paraId="6E9A0FB6" w14:textId="614BDFA8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27599B46" w14:textId="53383C93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33A6A479" w14:textId="77777777" w:rsidR="005E7CC8" w:rsidRDefault="005E7CC8" w:rsidP="005E7CC8">
            <w:r>
              <w:t>Examinateur(-</w:t>
            </w:r>
            <w:proofErr w:type="spellStart"/>
            <w:r>
              <w:t>trice</w:t>
            </w:r>
            <w:proofErr w:type="spellEnd"/>
            <w:r>
              <w:t>)</w:t>
            </w:r>
          </w:p>
        </w:tc>
      </w:tr>
      <w:tr w:rsidR="005E7CC8" w14:paraId="4F0E4921" w14:textId="77777777" w:rsidTr="005E7CC8">
        <w:tc>
          <w:tcPr>
            <w:tcW w:w="4531" w:type="dxa"/>
          </w:tcPr>
          <w:p w14:paraId="7C4F1CAC" w14:textId="1816E1B4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020BDE16" w14:textId="4A0544A8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1C539F2D" w14:textId="07030103" w:rsidR="005E7CC8" w:rsidRDefault="005E7CC8" w:rsidP="005E7CC8">
            <w:r>
              <w:t>Examinateur(-</w:t>
            </w:r>
            <w:proofErr w:type="spellStart"/>
            <w:r>
              <w:t>trice</w:t>
            </w:r>
            <w:proofErr w:type="spellEnd"/>
            <w:r>
              <w:t>)</w:t>
            </w:r>
          </w:p>
        </w:tc>
      </w:tr>
      <w:tr w:rsidR="005E7CC8" w14:paraId="26D95F14" w14:textId="77777777" w:rsidTr="005E7CC8">
        <w:tc>
          <w:tcPr>
            <w:tcW w:w="4531" w:type="dxa"/>
          </w:tcPr>
          <w:p w14:paraId="72186847" w14:textId="77777777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2D655E36" w14:textId="5C38EED5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24DBFF2E" w14:textId="77777777" w:rsidR="005E7CC8" w:rsidRDefault="005E7CC8" w:rsidP="005E7CC8">
            <w:r>
              <w:t>Examinateur(-</w:t>
            </w:r>
            <w:proofErr w:type="spellStart"/>
            <w:r>
              <w:t>trice</w:t>
            </w:r>
            <w:proofErr w:type="spellEnd"/>
            <w:r>
              <w:t>)</w:t>
            </w:r>
          </w:p>
        </w:tc>
      </w:tr>
      <w:tr w:rsidR="005E7CC8" w14:paraId="2370EAA3" w14:textId="77777777" w:rsidTr="005E7CC8">
        <w:tc>
          <w:tcPr>
            <w:tcW w:w="4531" w:type="dxa"/>
          </w:tcPr>
          <w:p w14:paraId="7C215429" w14:textId="77777777" w:rsidR="005E7CC8" w:rsidRPr="00020B6A" w:rsidRDefault="005E7CC8" w:rsidP="005E7CC8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25A69731" w14:textId="511B8431" w:rsidR="005E7CC8" w:rsidRPr="00020B6A" w:rsidRDefault="005E7CC8" w:rsidP="005E7CC8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0302F4AB" w14:textId="77777777" w:rsidR="005E7CC8" w:rsidRDefault="005E7CC8" w:rsidP="005E7CC8">
            <w:r>
              <w:t xml:space="preserve">Directeur de thèse </w:t>
            </w:r>
          </w:p>
        </w:tc>
      </w:tr>
    </w:tbl>
    <w:p w14:paraId="3DE630A1" w14:textId="77777777" w:rsidR="001B1BFC" w:rsidRPr="001B1BFC" w:rsidRDefault="001B1BFC" w:rsidP="001B1BFC"/>
    <w:p w14:paraId="42E470EC" w14:textId="77777777" w:rsidR="001B1BFC" w:rsidRPr="001B1BFC" w:rsidRDefault="001B1BFC" w:rsidP="001B1BFC"/>
    <w:p w14:paraId="50CCDECE" w14:textId="77777777" w:rsidR="001B1BFC" w:rsidRPr="001B1BFC" w:rsidRDefault="001B1BFC" w:rsidP="001B1BFC"/>
    <w:p w14:paraId="5E8C7334" w14:textId="77777777" w:rsidR="001B1BFC" w:rsidRPr="001B1BFC" w:rsidRDefault="001B1BFC" w:rsidP="001B1BFC"/>
    <w:p w14:paraId="4D2C8115" w14:textId="77777777" w:rsidR="001B1BFC" w:rsidRPr="001B1BFC" w:rsidRDefault="001B1BFC" w:rsidP="001B1BFC"/>
    <w:p w14:paraId="3F60F1BF" w14:textId="4AE62021" w:rsidR="001B1BFC" w:rsidRPr="001B1BFC" w:rsidRDefault="001B1BFC" w:rsidP="001B1BFC"/>
    <w:p w14:paraId="0527148A" w14:textId="77777777" w:rsidR="001B1BFC" w:rsidRPr="001B1BFC" w:rsidRDefault="001B1BFC" w:rsidP="001B1BFC"/>
    <w:p w14:paraId="474BB80A" w14:textId="4B433AAE" w:rsidR="001B1BFC" w:rsidRPr="001B1BFC" w:rsidRDefault="001B1BFC" w:rsidP="001B1BFC"/>
    <w:bookmarkEnd w:id="1"/>
    <w:p w14:paraId="3EE04388" w14:textId="6FCE7118" w:rsidR="001B1BFC" w:rsidRPr="001B1BFC" w:rsidRDefault="001B1BFC" w:rsidP="001B1BFC"/>
    <w:p w14:paraId="3C8B8176" w14:textId="0F27526A" w:rsidR="001B1BFC" w:rsidRDefault="00512C28" w:rsidP="001B1BFC">
      <w:r>
        <w:rPr>
          <w:rFonts w:ascii="Georgia" w:hAnsi="Georgia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9B1FB53" wp14:editId="600C8AA7">
                <wp:simplePos x="0" y="0"/>
                <wp:positionH relativeFrom="column">
                  <wp:posOffset>5238750</wp:posOffset>
                </wp:positionH>
                <wp:positionV relativeFrom="paragraph">
                  <wp:posOffset>316865</wp:posOffset>
                </wp:positionV>
                <wp:extent cx="1552575" cy="647700"/>
                <wp:effectExtent l="0" t="0" r="28575" b="19050"/>
                <wp:wrapNone/>
                <wp:docPr id="21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2575" cy="647700"/>
                          <a:chOff x="0" y="0"/>
                          <a:chExt cx="1552575" cy="647700"/>
                        </a:xfrm>
                      </wpg:grpSpPr>
                      <wps:wsp>
                        <wps:cNvPr id="24" name="Rectangle 2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552575" cy="647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" y="38100"/>
                            <a:ext cx="14478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FEF2ED" w14:textId="77777777" w:rsidR="008F6B70" w:rsidRPr="00391B22" w:rsidRDefault="008F6B70" w:rsidP="008F6B70">
                              <w:pPr>
                                <w:jc w:val="center"/>
                                <w:rPr>
                                  <w:color w:val="0D0D0D" w:themeColor="text1" w:themeTint="F2"/>
                                </w:rPr>
                              </w:pPr>
                              <w:r w:rsidRPr="00391B22">
                                <w:rPr>
                                  <w:color w:val="0D0D0D" w:themeColor="text1" w:themeTint="F2"/>
                                </w:rPr>
                                <w:t>Logo des organismes partenaires de la thèse (le cas échant)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B1FB53" id="Groupe 21" o:spid="_x0000_s1032" style="position:absolute;margin-left:412.5pt;margin-top:24.95pt;width:122.25pt;height:51pt;z-index:251679744" coordsize="15525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">
                <v:rect id="Rectangle 24" o:spid="_x0000_s1033" style="position:absolute;width:15525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" fillcolor="#a5a5a5 [3206]" strokecolor="#525252 [1606]" strokeweight="1pt">
                  <v:path arrowok="t"/>
                </v:rect>
                <v:shape id="_x0000_s1034" type="#_x0000_t202" style="position:absolute;left:857;top:381;width:14478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7FEF2ED" w14:textId="77777777" w:rsidR="008F6B70" w:rsidRPr="00391B22" w:rsidRDefault="008F6B70" w:rsidP="008F6B70">
                        <w:pPr>
                          <w:jc w:val="center"/>
                          <w:rPr>
                            <w:color w:val="0D0D0D" w:themeColor="text1" w:themeTint="F2"/>
                          </w:rPr>
                        </w:pPr>
                        <w:r w:rsidRPr="00391B22">
                          <w:rPr>
                            <w:color w:val="0D0D0D" w:themeColor="text1" w:themeTint="F2"/>
                          </w:rPr>
                          <w:t>Logo des organismes partenaires de la thèse (le cas échant)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Georgia" w:hAnsi="Georgia"/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76E71166" wp14:editId="5C3007C0">
                <wp:simplePos x="0" y="0"/>
                <wp:positionH relativeFrom="column">
                  <wp:posOffset>1952625</wp:posOffset>
                </wp:positionH>
                <wp:positionV relativeFrom="paragraph">
                  <wp:posOffset>297815</wp:posOffset>
                </wp:positionV>
                <wp:extent cx="1562100" cy="647700"/>
                <wp:effectExtent l="0" t="0" r="0" b="19050"/>
                <wp:wrapNone/>
                <wp:docPr id="20" name="Groupe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2100" cy="647700"/>
                          <a:chOff x="0" y="0"/>
                          <a:chExt cx="1562100" cy="647700"/>
                        </a:xfrm>
                      </wpg:grpSpPr>
                      <wps:wsp>
                        <wps:cNvPr id="4" name="Rectangle 4"/>
                        <wps:cNvSpPr>
                          <a:spLocks/>
                        </wps:cNvSpPr>
                        <wps:spPr>
                          <a:xfrm>
                            <a:off x="95250" y="0"/>
                            <a:ext cx="1291590" cy="6477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4775"/>
                            <a:ext cx="15621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C81939" w14:textId="77777777" w:rsidR="00BC3BCF" w:rsidRDefault="00BC3BCF" w:rsidP="001B1BFC">
                              <w:pPr>
                                <w:jc w:val="center"/>
                                <w:rPr>
                                  <w:color w:val="0D0D0D" w:themeColor="text1" w:themeTint="F2"/>
                                </w:rPr>
                              </w:pPr>
                              <w:r w:rsidRPr="00391B22">
                                <w:rPr>
                                  <w:color w:val="0D0D0D" w:themeColor="text1" w:themeTint="F2"/>
                                </w:rPr>
                                <w:t xml:space="preserve">Logo </w:t>
                              </w:r>
                              <w:r>
                                <w:rPr>
                                  <w:color w:val="0D0D0D" w:themeColor="text1" w:themeTint="F2"/>
                                </w:rPr>
                                <w:t>de l’Université</w:t>
                              </w:r>
                              <w:r w:rsidR="001B1BFC">
                                <w:rPr>
                                  <w:color w:val="0D0D0D" w:themeColor="text1" w:themeTint="F2"/>
                                </w:rPr>
                                <w:t xml:space="preserve">             en </w:t>
                              </w:r>
                              <w:proofErr w:type="spellStart"/>
                              <w:r w:rsidR="001B1BFC">
                                <w:rPr>
                                  <w:color w:val="0D0D0D" w:themeColor="text1" w:themeTint="F2"/>
                                </w:rPr>
                                <w:t>co-tutelle</w:t>
                              </w:r>
                              <w:proofErr w:type="spellEnd"/>
                              <w:r w:rsidR="001B1BFC">
                                <w:rPr>
                                  <w:color w:val="0D0D0D" w:themeColor="text1" w:themeTint="F2"/>
                                </w:rPr>
                                <w:t xml:space="preserve"> (le cas échéant)</w:t>
                              </w:r>
                            </w:p>
                            <w:p w14:paraId="057C8550" w14:textId="77777777" w:rsidR="00BC3BCF" w:rsidRPr="00391B22" w:rsidRDefault="00BC3BCF" w:rsidP="00BC3BCF">
                              <w:pPr>
                                <w:jc w:val="center"/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71166" id="Groupe 20" o:spid="_x0000_s1035" style="position:absolute;margin-left:153.75pt;margin-top:23.45pt;width:123pt;height:51pt;z-index:251686912" coordsize="15621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">
                <v:rect id="Rectangle 4" o:spid="_x0000_s1036" style="position:absolute;left:952;width:12916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" fillcolor="#a5a5a5 [3206]" strokecolor="#525252 [1606]" strokeweight="1pt">
                  <v:path arrowok="t"/>
                </v:rect>
                <v:shape id="_x0000_s1037" type="#_x0000_t202" style="position:absolute;top:1047;width:15621;height: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46C81939" w14:textId="77777777" w:rsidR="00BC3BCF" w:rsidRDefault="00BC3BCF" w:rsidP="001B1BFC">
                        <w:pPr>
                          <w:jc w:val="center"/>
                          <w:rPr>
                            <w:color w:val="0D0D0D" w:themeColor="text1" w:themeTint="F2"/>
                          </w:rPr>
                        </w:pPr>
                        <w:r w:rsidRPr="00391B22">
                          <w:rPr>
                            <w:color w:val="0D0D0D" w:themeColor="text1" w:themeTint="F2"/>
                          </w:rPr>
                          <w:t xml:space="preserve">Logo </w:t>
                        </w:r>
                        <w:r>
                          <w:rPr>
                            <w:color w:val="0D0D0D" w:themeColor="text1" w:themeTint="F2"/>
                          </w:rPr>
                          <w:t>de l’Université</w:t>
                        </w:r>
                        <w:r w:rsidR="001B1BFC">
                          <w:rPr>
                            <w:color w:val="0D0D0D" w:themeColor="text1" w:themeTint="F2"/>
                          </w:rPr>
                          <w:t xml:space="preserve">             en </w:t>
                        </w:r>
                        <w:proofErr w:type="spellStart"/>
                        <w:r w:rsidR="001B1BFC">
                          <w:rPr>
                            <w:color w:val="0D0D0D" w:themeColor="text1" w:themeTint="F2"/>
                          </w:rPr>
                          <w:t>co-tutelle</w:t>
                        </w:r>
                        <w:proofErr w:type="spellEnd"/>
                        <w:r w:rsidR="001B1BFC">
                          <w:rPr>
                            <w:color w:val="0D0D0D" w:themeColor="text1" w:themeTint="F2"/>
                          </w:rPr>
                          <w:t xml:space="preserve"> (le cas échéant)</w:t>
                        </w:r>
                      </w:p>
                      <w:p w14:paraId="057C8550" w14:textId="77777777" w:rsidR="00BC3BCF" w:rsidRPr="00391B22" w:rsidRDefault="00BC3BCF" w:rsidP="00BC3BCF">
                        <w:pPr>
                          <w:jc w:val="center"/>
                          <w:rPr>
                            <w:color w:val="0D0D0D" w:themeColor="text1" w:themeTint="F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D3465">
        <w:rPr>
          <w:rFonts w:ascii="Georgia" w:hAnsi="Georgia"/>
          <w:noProof/>
        </w:rPr>
        <w:drawing>
          <wp:anchor distT="0" distB="0" distL="114300" distR="114300" simplePos="0" relativeHeight="251651068" behindDoc="0" locked="0" layoutInCell="1" allowOverlap="1" wp14:anchorId="07DE9BFB" wp14:editId="6873A1CA">
            <wp:simplePos x="0" y="0"/>
            <wp:positionH relativeFrom="column">
              <wp:posOffset>3741420</wp:posOffset>
            </wp:positionH>
            <wp:positionV relativeFrom="paragraph">
              <wp:posOffset>313055</wp:posOffset>
            </wp:positionV>
            <wp:extent cx="1036320" cy="632460"/>
            <wp:effectExtent l="0" t="0" r="0" b="0"/>
            <wp:wrapThrough wrapText="bothSides">
              <wp:wrapPolygon edited="0">
                <wp:start x="0" y="0"/>
                <wp:lineTo x="0" y="20819"/>
                <wp:lineTo x="21044" y="20819"/>
                <wp:lineTo x="21044" y="0"/>
                <wp:lineTo x="0" y="0"/>
              </wp:wrapPolygon>
            </wp:wrapThrough>
            <wp:docPr id="6" name="Image 6" descr="logo-INTER-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INTER-M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E32">
        <w:rPr>
          <w:noProof/>
        </w:rPr>
        <w:drawing>
          <wp:anchor distT="0" distB="0" distL="114300" distR="114300" simplePos="0" relativeHeight="251652093" behindDoc="0" locked="0" layoutInCell="1" allowOverlap="1" wp14:anchorId="4E68F18B" wp14:editId="72915BC9">
            <wp:simplePos x="0" y="0"/>
            <wp:positionH relativeFrom="margin">
              <wp:posOffset>236220</wp:posOffset>
            </wp:positionH>
            <wp:positionV relativeFrom="paragraph">
              <wp:posOffset>297815</wp:posOffset>
            </wp:positionV>
            <wp:extent cx="1417320" cy="647700"/>
            <wp:effectExtent l="0" t="0" r="0" b="0"/>
            <wp:wrapThrough wrapText="bothSides">
              <wp:wrapPolygon edited="0">
                <wp:start x="0" y="0"/>
                <wp:lineTo x="0" y="20939"/>
                <wp:lineTo x="21194" y="20939"/>
                <wp:lineTo x="21194" y="0"/>
                <wp:lineTo x="0" y="0"/>
              </wp:wrapPolygon>
            </wp:wrapThrough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26987" w14:textId="72D8897A" w:rsidR="001B1BFC" w:rsidRPr="001B1BFC" w:rsidRDefault="001B1BFC" w:rsidP="001B1BFC"/>
    <w:p w14:paraId="44C73BD5" w14:textId="5C7B2D84" w:rsidR="001B1BFC" w:rsidRDefault="001B1BFC" w:rsidP="001B1BFC"/>
    <w:bookmarkEnd w:id="2"/>
    <w:p w14:paraId="7C8E0115" w14:textId="453FD37A" w:rsidR="00512C28" w:rsidRPr="001B1BFC" w:rsidRDefault="00512C28" w:rsidP="001B1BFC">
      <w:r>
        <w:rPr>
          <w:noProof/>
        </w:rPr>
        <mc:AlternateContent>
          <mc:Choice Requires="wpg">
            <w:drawing>
              <wp:anchor distT="0" distB="0" distL="114300" distR="114300" simplePos="0" relativeHeight="251681279" behindDoc="0" locked="0" layoutInCell="1" allowOverlap="1" wp14:anchorId="3CA0D380" wp14:editId="30F5BDE7">
                <wp:simplePos x="0" y="0"/>
                <wp:positionH relativeFrom="column">
                  <wp:posOffset>-7115175</wp:posOffset>
                </wp:positionH>
                <wp:positionV relativeFrom="paragraph">
                  <wp:posOffset>622300</wp:posOffset>
                </wp:positionV>
                <wp:extent cx="17183735" cy="1270635"/>
                <wp:effectExtent l="0" t="0" r="0" b="5715"/>
                <wp:wrapNone/>
                <wp:docPr id="22" name="Groupe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83735" cy="1270635"/>
                          <a:chOff x="0" y="0"/>
                          <a:chExt cx="17183735" cy="1270635"/>
                        </a:xfrm>
                      </wpg:grpSpPr>
                      <wps:wsp>
                        <wps:cNvPr id="27" name="Ellipse 27"/>
                        <wps:cNvSpPr>
                          <a:spLocks/>
                        </wps:cNvSpPr>
                        <wps:spPr>
                          <a:xfrm>
                            <a:off x="4676775" y="0"/>
                            <a:ext cx="12506960" cy="826770"/>
                          </a:xfrm>
                          <a:prstGeom prst="ellipse">
                            <a:avLst/>
                          </a:prstGeom>
                          <a:solidFill>
                            <a:srgbClr val="00A0A7">
                              <a:alpha val="85098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Ellipse 26"/>
                        <wps:cNvSpPr>
                          <a:spLocks/>
                        </wps:cNvSpPr>
                        <wps:spPr>
                          <a:xfrm>
                            <a:off x="0" y="38100"/>
                            <a:ext cx="12506960" cy="1232535"/>
                          </a:xfrm>
                          <a:prstGeom prst="ellipse">
                            <a:avLst/>
                          </a:prstGeom>
                          <a:solidFill>
                            <a:srgbClr val="F5616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7313F4" id="Groupe 22" o:spid="_x0000_s1026" style="position:absolute;margin-left:-560.25pt;margin-top:49pt;width:1353.05pt;height:100.05pt;z-index:251681279" coordsize="171837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">
                <v:oval id="Ellipse 27" o:spid="_x0000_s1027" style="position:absolute;left:46767;width:125070;height:8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" fillcolor="#00a0a7" stroked="f" strokeweight="1pt">
                  <v:fill opacity="55769f"/>
                  <v:stroke joinstyle="miter"/>
                </v:oval>
                <v:oval id="Ellipse 26" o:spid="_x0000_s1028" style="position:absolute;top:381;width:125069;height:123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" fillcolor="#f5616f" stroked="f" strokeweight="1pt">
                  <v:stroke joinstyle="miter"/>
                </v:oval>
              </v:group>
            </w:pict>
          </mc:Fallback>
        </mc:AlternateContent>
      </w:r>
    </w:p>
    <w:p w14:paraId="2A4F216A" w14:textId="77777777" w:rsidR="001B1BFC" w:rsidRPr="001B1BFC" w:rsidRDefault="001B1BFC" w:rsidP="001B1BFC"/>
    <w:p w14:paraId="38C19A7A" w14:textId="77777777" w:rsidR="00BA3F05" w:rsidRDefault="001B1BFC" w:rsidP="00012549">
      <w:pPr>
        <w:ind w:left="284"/>
        <w:rPr>
          <w:b/>
          <w:sz w:val="40"/>
        </w:rPr>
      </w:pPr>
      <w:r w:rsidRPr="005E7FE4">
        <w:rPr>
          <w:b/>
          <w:sz w:val="40"/>
        </w:rPr>
        <w:lastRenderedPageBreak/>
        <w:t xml:space="preserve">Comité </w:t>
      </w:r>
      <w:r w:rsidR="005E7FE4" w:rsidRPr="005E7FE4">
        <w:rPr>
          <w:b/>
          <w:sz w:val="40"/>
        </w:rPr>
        <w:t>de suivi individuel</w:t>
      </w:r>
      <w:r w:rsidR="009C38E2">
        <w:rPr>
          <w:b/>
          <w:sz w:val="40"/>
        </w:rPr>
        <w:t xml:space="preserve"> </w:t>
      </w:r>
      <w:r w:rsidR="009C38E2" w:rsidRPr="009C38E2">
        <w:rPr>
          <w:i/>
          <w:color w:val="808080" w:themeColor="background1" w:themeShade="80"/>
          <w:sz w:val="24"/>
        </w:rPr>
        <w:t>(Facultatif)</w:t>
      </w:r>
      <w:r w:rsidR="009C38E2" w:rsidRPr="009C38E2">
        <w:rPr>
          <w:b/>
          <w:color w:val="808080" w:themeColor="background1" w:themeShade="80"/>
          <w:sz w:val="24"/>
        </w:rPr>
        <w:t xml:space="preserve"> </w:t>
      </w:r>
    </w:p>
    <w:p w14:paraId="76501248" w14:textId="77777777" w:rsidR="005E7FE4" w:rsidRDefault="005E7FE4" w:rsidP="00012549">
      <w:pPr>
        <w:ind w:left="284"/>
        <w:jc w:val="both"/>
        <w:rPr>
          <w:i/>
          <w:sz w:val="24"/>
        </w:rPr>
      </w:pPr>
      <w:r w:rsidRPr="005E7FE4">
        <w:rPr>
          <w:sz w:val="24"/>
        </w:rPr>
        <w:t xml:space="preserve">Le </w:t>
      </w:r>
      <w:r w:rsidRPr="00D20C27">
        <w:rPr>
          <w:b/>
          <w:sz w:val="24"/>
        </w:rPr>
        <w:t>comité de suivi individuel</w:t>
      </w:r>
      <w:r w:rsidRPr="005E7FE4">
        <w:rPr>
          <w:sz w:val="24"/>
        </w:rPr>
        <w:t xml:space="preserve"> (CSI) est </w:t>
      </w:r>
      <w:r>
        <w:rPr>
          <w:sz w:val="24"/>
        </w:rPr>
        <w:t xml:space="preserve">déterminé par l’article 11 </w:t>
      </w:r>
      <w:r w:rsidRPr="005E7CC8">
        <w:rPr>
          <w:sz w:val="24"/>
        </w:rPr>
        <w:t xml:space="preserve">de </w:t>
      </w:r>
      <w:hyperlink r:id="rId15" w:history="1">
        <w:r w:rsidRPr="005E7CC8">
          <w:rPr>
            <w:rStyle w:val="Lienhypertexte"/>
            <w:color w:val="auto"/>
            <w:sz w:val="24"/>
          </w:rPr>
          <w:t>l’arrêté du 26 août 2022 modifiant l’arrêté du 2</w:t>
        </w:r>
        <w:r w:rsidR="00C80322">
          <w:rPr>
            <w:rStyle w:val="Lienhypertexte"/>
            <w:color w:val="auto"/>
            <w:sz w:val="24"/>
          </w:rPr>
          <w:t>5</w:t>
        </w:r>
        <w:r w:rsidRPr="005E7CC8">
          <w:rPr>
            <w:rStyle w:val="Lienhypertexte"/>
            <w:color w:val="auto"/>
            <w:sz w:val="24"/>
          </w:rPr>
          <w:t xml:space="preserve"> </w:t>
        </w:r>
        <w:r w:rsidR="00C80322">
          <w:rPr>
            <w:rStyle w:val="Lienhypertexte"/>
            <w:color w:val="auto"/>
            <w:sz w:val="24"/>
          </w:rPr>
          <w:t>mai</w:t>
        </w:r>
        <w:r w:rsidRPr="005E7CC8">
          <w:rPr>
            <w:rStyle w:val="Lienhypertexte"/>
            <w:color w:val="auto"/>
            <w:sz w:val="24"/>
          </w:rPr>
          <w:t xml:space="preserve"> 20</w:t>
        </w:r>
        <w:r w:rsidR="00C80322">
          <w:rPr>
            <w:rStyle w:val="Lienhypertexte"/>
            <w:color w:val="auto"/>
            <w:sz w:val="24"/>
          </w:rPr>
          <w:t>16</w:t>
        </w:r>
        <w:r w:rsidRPr="005E7CC8">
          <w:rPr>
            <w:rStyle w:val="Lienhypertexte"/>
            <w:color w:val="auto"/>
            <w:sz w:val="24"/>
          </w:rPr>
          <w:t> </w:t>
        </w:r>
      </w:hyperlink>
      <w:r>
        <w:rPr>
          <w:sz w:val="24"/>
        </w:rPr>
        <w:t xml:space="preserve">: </w:t>
      </w:r>
      <w:r w:rsidRPr="005E7FE4">
        <w:rPr>
          <w:i/>
          <w:sz w:val="24"/>
        </w:rPr>
        <w:t>« Un comité de suivi individuel du doctorant veille au bon déroulement du cursus en s’appuyant sur la charte du doctorat et de la convention de formation »</w:t>
      </w:r>
      <w:r w:rsidR="0043603C">
        <w:rPr>
          <w:i/>
          <w:sz w:val="24"/>
        </w:rPr>
        <w:t xml:space="preserve">. </w:t>
      </w:r>
    </w:p>
    <w:p w14:paraId="78DA5DCC" w14:textId="77777777" w:rsidR="0043603C" w:rsidRDefault="0043603C" w:rsidP="00012549">
      <w:pPr>
        <w:ind w:left="284"/>
        <w:jc w:val="both"/>
        <w:rPr>
          <w:sz w:val="24"/>
        </w:rPr>
      </w:pPr>
      <w:r w:rsidRPr="0043603C">
        <w:rPr>
          <w:sz w:val="24"/>
        </w:rPr>
        <w:t>Le rôle du comité de suivi individuel est d’assurer un accompagnement du doctorant pendant toute la durée du doctorat au regard de la charte de la convention de formation.</w:t>
      </w:r>
    </w:p>
    <w:p w14:paraId="6C4D4EDF" w14:textId="77777777" w:rsidR="00C1144C" w:rsidRDefault="00C1144C" w:rsidP="004D6DE3">
      <w:pPr>
        <w:jc w:val="center"/>
        <w:rPr>
          <w:b/>
          <w:sz w:val="28"/>
        </w:rPr>
      </w:pPr>
    </w:p>
    <w:p w14:paraId="6CD7B346" w14:textId="77777777" w:rsidR="0043603C" w:rsidRPr="004D6DE3" w:rsidRDefault="0043603C" w:rsidP="004D6DE3">
      <w:pPr>
        <w:jc w:val="center"/>
        <w:rPr>
          <w:b/>
          <w:sz w:val="28"/>
        </w:rPr>
      </w:pPr>
      <w:r w:rsidRPr="004D6DE3">
        <w:rPr>
          <w:b/>
          <w:sz w:val="28"/>
        </w:rPr>
        <w:t>Pour la préparation de cette thèse, le comit</w:t>
      </w:r>
      <w:r w:rsidR="00C1144C">
        <w:rPr>
          <w:b/>
          <w:sz w:val="28"/>
        </w:rPr>
        <w:t>é</w:t>
      </w:r>
      <w:r w:rsidRPr="004D6DE3">
        <w:rPr>
          <w:b/>
          <w:sz w:val="28"/>
        </w:rPr>
        <w:t xml:space="preserve"> de suivi individuel </w:t>
      </w:r>
      <w:r w:rsidR="00C1144C">
        <w:rPr>
          <w:b/>
          <w:sz w:val="28"/>
        </w:rPr>
        <w:t xml:space="preserve">a été </w:t>
      </w:r>
      <w:r w:rsidRPr="004D6DE3">
        <w:rPr>
          <w:b/>
          <w:sz w:val="28"/>
        </w:rPr>
        <w:t>composé de :</w:t>
      </w:r>
    </w:p>
    <w:tbl>
      <w:tblPr>
        <w:tblStyle w:val="Grilledutableau"/>
        <w:tblpPr w:leftFromText="141" w:rightFromText="141" w:vertAnchor="text" w:horzAnchor="margin" w:tblpXSpec="center" w:tblpY="240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3603C" w14:paraId="4D00C3E5" w14:textId="77777777" w:rsidTr="0043603C">
        <w:tc>
          <w:tcPr>
            <w:tcW w:w="4531" w:type="dxa"/>
          </w:tcPr>
          <w:p w14:paraId="2A0584C9" w14:textId="77777777" w:rsidR="0043603C" w:rsidRPr="00020B6A" w:rsidRDefault="0043603C" w:rsidP="0043603C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30C3CC57" w14:textId="77777777" w:rsidR="0043603C" w:rsidRPr="00020B6A" w:rsidRDefault="0043603C" w:rsidP="0043603C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 xml:space="preserve">Titre, </w:t>
            </w:r>
            <w:r>
              <w:rPr>
                <w:rFonts w:cstheme="minorHAnsi"/>
              </w:rPr>
              <w:t xml:space="preserve">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6282FDB8" w14:textId="77777777" w:rsidR="0043603C" w:rsidRDefault="004D6DE3" w:rsidP="0043603C">
            <w:r>
              <w:t>Membre spécialiste de la discipline ou en lien avec le domaine de thèse</w:t>
            </w:r>
          </w:p>
          <w:p w14:paraId="564C6D0F" w14:textId="77777777" w:rsidR="004D6DE3" w:rsidRDefault="004D6DE3" w:rsidP="0043603C"/>
        </w:tc>
      </w:tr>
      <w:tr w:rsidR="0043603C" w14:paraId="181AD1FE" w14:textId="77777777" w:rsidTr="0043603C">
        <w:tc>
          <w:tcPr>
            <w:tcW w:w="4531" w:type="dxa"/>
          </w:tcPr>
          <w:p w14:paraId="3168142A" w14:textId="77777777" w:rsidR="0043603C" w:rsidRPr="00020B6A" w:rsidRDefault="0043603C" w:rsidP="0043603C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00DA5F49" w14:textId="77777777" w:rsidR="0043603C" w:rsidRPr="00020B6A" w:rsidRDefault="0043603C" w:rsidP="0043603C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548626B2" w14:textId="77777777" w:rsidR="0043603C" w:rsidRDefault="0043603C" w:rsidP="0043603C">
            <w:r>
              <w:t xml:space="preserve">Membre non-spécialiste extérieur au domaine de recherche du travail de thèse </w:t>
            </w:r>
          </w:p>
          <w:p w14:paraId="398756D4" w14:textId="77777777" w:rsidR="0043603C" w:rsidRDefault="0043603C" w:rsidP="0043603C"/>
        </w:tc>
      </w:tr>
      <w:tr w:rsidR="0043603C" w14:paraId="6CE4BDFC" w14:textId="77777777" w:rsidTr="0043603C">
        <w:trPr>
          <w:trHeight w:val="734"/>
        </w:trPr>
        <w:tc>
          <w:tcPr>
            <w:tcW w:w="4531" w:type="dxa"/>
          </w:tcPr>
          <w:p w14:paraId="57F6C1FB" w14:textId="77777777" w:rsidR="0043603C" w:rsidRPr="00020B6A" w:rsidRDefault="0043603C" w:rsidP="0043603C">
            <w:pPr>
              <w:rPr>
                <w:rFonts w:cstheme="minorHAnsi"/>
                <w:b/>
              </w:rPr>
            </w:pPr>
            <w:r w:rsidRPr="00020B6A">
              <w:rPr>
                <w:rFonts w:cstheme="minorHAnsi"/>
                <w:b/>
              </w:rPr>
              <w:t>Prénom NOM</w:t>
            </w:r>
          </w:p>
          <w:p w14:paraId="307CA9AE" w14:textId="77777777" w:rsidR="0043603C" w:rsidRPr="00020B6A" w:rsidRDefault="0043603C" w:rsidP="0043603C">
            <w:pPr>
              <w:rPr>
                <w:rFonts w:cstheme="minorHAnsi"/>
              </w:rPr>
            </w:pPr>
            <w:r w:rsidRPr="00020B6A">
              <w:rPr>
                <w:rFonts w:cstheme="minorHAnsi"/>
              </w:rPr>
              <w:t>Titre</w:t>
            </w:r>
            <w:r>
              <w:rPr>
                <w:rFonts w:cstheme="minorHAnsi"/>
              </w:rPr>
              <w:t xml:space="preserve">, Organisation </w:t>
            </w:r>
            <w:r w:rsidRPr="00020B6A">
              <w:rPr>
                <w:rFonts w:cstheme="minorHAnsi"/>
              </w:rPr>
              <w:t>d’appartenance</w:t>
            </w:r>
          </w:p>
        </w:tc>
        <w:tc>
          <w:tcPr>
            <w:tcW w:w="4531" w:type="dxa"/>
          </w:tcPr>
          <w:p w14:paraId="3986367A" w14:textId="77777777" w:rsidR="0043603C" w:rsidRDefault="0043603C" w:rsidP="0043603C">
            <w:r>
              <w:t xml:space="preserve">Membre extérieur à l’établissement dans lequel s’est déroulée la thèse </w:t>
            </w:r>
          </w:p>
        </w:tc>
      </w:tr>
    </w:tbl>
    <w:p w14:paraId="1E595A52" w14:textId="77777777" w:rsidR="0043603C" w:rsidRPr="0043603C" w:rsidRDefault="0043603C" w:rsidP="0043603C">
      <w:pPr>
        <w:ind w:left="851"/>
        <w:rPr>
          <w:sz w:val="24"/>
        </w:rPr>
      </w:pPr>
    </w:p>
    <w:p w14:paraId="64EAB34F" w14:textId="77777777" w:rsidR="005E7FE4" w:rsidRDefault="005E7FE4" w:rsidP="005E7FE4">
      <w:pPr>
        <w:ind w:left="851"/>
        <w:rPr>
          <w:i/>
          <w:sz w:val="24"/>
        </w:rPr>
      </w:pPr>
    </w:p>
    <w:p w14:paraId="1AEDCE65" w14:textId="77777777" w:rsidR="00ED116F" w:rsidRDefault="00ED116F" w:rsidP="005E7FE4">
      <w:pPr>
        <w:ind w:left="851"/>
        <w:rPr>
          <w:i/>
          <w:sz w:val="24"/>
        </w:rPr>
      </w:pPr>
    </w:p>
    <w:p w14:paraId="3013B35D" w14:textId="77777777" w:rsidR="00ED116F" w:rsidRDefault="00ED116F" w:rsidP="005E7FE4">
      <w:pPr>
        <w:ind w:left="851"/>
        <w:rPr>
          <w:i/>
          <w:sz w:val="24"/>
        </w:rPr>
      </w:pPr>
    </w:p>
    <w:p w14:paraId="7ED4B2E0" w14:textId="77777777" w:rsidR="00ED116F" w:rsidRDefault="00ED116F" w:rsidP="005E7FE4">
      <w:pPr>
        <w:ind w:left="851"/>
        <w:rPr>
          <w:i/>
          <w:sz w:val="24"/>
        </w:rPr>
      </w:pPr>
    </w:p>
    <w:p w14:paraId="40DF2F24" w14:textId="77777777" w:rsidR="00ED116F" w:rsidRDefault="00ED116F" w:rsidP="005E7FE4">
      <w:pPr>
        <w:ind w:left="851"/>
        <w:rPr>
          <w:i/>
          <w:sz w:val="24"/>
        </w:rPr>
      </w:pPr>
    </w:p>
    <w:p w14:paraId="4D2043FB" w14:textId="77777777" w:rsidR="00ED116F" w:rsidRDefault="00ED116F" w:rsidP="00ED116F">
      <w:pPr>
        <w:ind w:left="360"/>
        <w:rPr>
          <w:b/>
          <w:sz w:val="24"/>
        </w:rPr>
      </w:pPr>
      <w:r>
        <w:rPr>
          <w:b/>
          <w:sz w:val="24"/>
        </w:rPr>
        <w:t xml:space="preserve">Les comités de suivi individuel se sont déroulés : </w:t>
      </w:r>
    </w:p>
    <w:p w14:paraId="69DCCE18" w14:textId="77777777" w:rsidR="00ED116F" w:rsidRDefault="00ED116F" w:rsidP="00ED116F">
      <w:pPr>
        <w:pStyle w:val="Paragraphedeliste"/>
        <w:numPr>
          <w:ilvl w:val="0"/>
          <w:numId w:val="1"/>
        </w:numPr>
        <w:ind w:left="1080"/>
        <w:rPr>
          <w:b/>
          <w:sz w:val="24"/>
        </w:rPr>
      </w:pPr>
      <w:r>
        <w:rPr>
          <w:b/>
          <w:sz w:val="24"/>
        </w:rPr>
        <w:t xml:space="preserve">Le *date 1* </w:t>
      </w:r>
    </w:p>
    <w:p w14:paraId="56DB6DB9" w14:textId="77777777" w:rsidR="00ED116F" w:rsidRDefault="00ED116F" w:rsidP="00ED116F">
      <w:pPr>
        <w:pStyle w:val="Paragraphedeliste"/>
        <w:numPr>
          <w:ilvl w:val="0"/>
          <w:numId w:val="1"/>
        </w:numPr>
        <w:ind w:left="1080"/>
        <w:rPr>
          <w:b/>
          <w:sz w:val="24"/>
        </w:rPr>
      </w:pPr>
      <w:r>
        <w:rPr>
          <w:b/>
          <w:sz w:val="24"/>
        </w:rPr>
        <w:t>Le *date 2*</w:t>
      </w:r>
    </w:p>
    <w:p w14:paraId="3B0D277A" w14:textId="77777777" w:rsidR="00ED116F" w:rsidRPr="00F549F6" w:rsidRDefault="00ED116F" w:rsidP="00ED116F">
      <w:pPr>
        <w:pStyle w:val="Paragraphedeliste"/>
        <w:numPr>
          <w:ilvl w:val="0"/>
          <w:numId w:val="1"/>
        </w:numPr>
        <w:ind w:left="1080"/>
        <w:rPr>
          <w:b/>
          <w:sz w:val="24"/>
        </w:rPr>
      </w:pPr>
      <w:r>
        <w:rPr>
          <w:b/>
          <w:sz w:val="24"/>
        </w:rPr>
        <w:t xml:space="preserve">Le *date 3* </w:t>
      </w:r>
    </w:p>
    <w:bookmarkEnd w:id="0"/>
    <w:p w14:paraId="1C75BB96" w14:textId="77777777" w:rsidR="000F4E02" w:rsidRDefault="000F4E02" w:rsidP="005E7FE4">
      <w:pPr>
        <w:ind w:left="851"/>
        <w:rPr>
          <w:i/>
          <w:sz w:val="24"/>
        </w:rPr>
        <w:sectPr w:rsidR="000F4E02" w:rsidSect="005048A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FE8131D" w14:textId="77777777" w:rsidR="005048A2" w:rsidRDefault="000F4E02" w:rsidP="000F4E02">
      <w:pPr>
        <w:autoSpaceDE w:val="0"/>
        <w:autoSpaceDN w:val="0"/>
        <w:adjustRightInd w:val="0"/>
        <w:rPr>
          <w:i/>
        </w:rPr>
        <w:sectPr w:rsidR="005048A2" w:rsidSect="000F4E02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>
        <w:rPr>
          <w:i/>
        </w:rPr>
        <w:t>Dédicace</w:t>
      </w:r>
    </w:p>
    <w:p w14:paraId="4F8112B1" w14:textId="77777777" w:rsidR="000F4E02" w:rsidRDefault="000F4E02" w:rsidP="000F4E02">
      <w:pPr>
        <w:pStyle w:val="UPVD-TitresLiminaires"/>
      </w:pPr>
      <w:bookmarkStart w:id="3" w:name="_Toc464564682"/>
      <w:bookmarkStart w:id="4" w:name="_Toc464564699"/>
      <w:bookmarkStart w:id="5" w:name="_Toc464564767"/>
      <w:bookmarkStart w:id="6" w:name="_Toc464564832"/>
      <w:bookmarkStart w:id="7" w:name="_Toc464565030"/>
      <w:bookmarkStart w:id="8" w:name="_Toc480535482"/>
      <w:bookmarkStart w:id="9" w:name="_Toc167810200"/>
      <w:bookmarkStart w:id="10" w:name="_Toc167810726"/>
      <w:r>
        <w:lastRenderedPageBreak/>
        <w:t>Remerciements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25B6F4A2" w14:textId="77777777" w:rsidR="000F4E02" w:rsidRDefault="000F4E02" w:rsidP="000F4E02">
      <w:r>
        <w:t>Pour rédiger votre thèse, utilisez l’un des 3 « Style normal » suivants :</w:t>
      </w:r>
    </w:p>
    <w:p w14:paraId="76D3A6A4" w14:textId="77777777" w:rsidR="000F4E02" w:rsidRDefault="000F4E02" w:rsidP="000F4E02">
      <w:r>
        <w:t>Style Normal</w:t>
      </w:r>
    </w:p>
    <w:p w14:paraId="30ACDFD5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14:paraId="7313CAC3" w14:textId="77777777" w:rsidR="000F4E02" w:rsidRDefault="000F4E02" w:rsidP="000F4E02">
      <w:r>
        <w:t>Style Normal-</w:t>
      </w:r>
      <w:proofErr w:type="spellStart"/>
      <w:r>
        <w:t>Alinea</w:t>
      </w:r>
      <w:proofErr w:type="spellEnd"/>
    </w:p>
    <w:p w14:paraId="5956999E" w14:textId="77777777" w:rsidR="000F4E02" w:rsidRDefault="000F4E02" w:rsidP="000F4E02">
      <w:pPr>
        <w:pStyle w:val="UPVD-Normal-Alinea"/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14:paraId="6A50291F" w14:textId="77777777" w:rsidR="000F4E02" w:rsidRDefault="000F4E02" w:rsidP="000F4E02">
      <w:r>
        <w:t>Style Normal-Numérotation</w:t>
      </w:r>
    </w:p>
    <w:p w14:paraId="20468B97" w14:textId="77777777" w:rsidR="000F4E02" w:rsidRDefault="000F4E02" w:rsidP="000F4E02">
      <w:pPr>
        <w:pStyle w:val="UPVD-Normal-Numerotation"/>
        <w:numPr>
          <w:ilvl w:val="0"/>
          <w:numId w:val="0"/>
        </w:numPr>
        <w:rPr>
          <w:rStyle w:val="UPVD-Rsum-Gras"/>
          <w:rFonts w:eastAsia="Calibri" w:cs="Times New Roman"/>
        </w:rPr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  <w:r>
        <w:br w:type="page"/>
      </w:r>
      <w:bookmarkStart w:id="11" w:name="_Toc480535483"/>
      <w:bookmarkStart w:id="12" w:name="_Toc464564683"/>
      <w:bookmarkStart w:id="13" w:name="_Toc464564700"/>
      <w:bookmarkStart w:id="14" w:name="_Toc464564768"/>
      <w:bookmarkStart w:id="15" w:name="_Toc464564833"/>
      <w:bookmarkStart w:id="16" w:name="_Toc464565031"/>
      <w:r>
        <w:rPr>
          <w:rStyle w:val="UPVD-Rsum-Gras"/>
          <w:rFonts w:eastAsia="Calibri"/>
        </w:rPr>
        <w:lastRenderedPageBreak/>
        <w:t>Résumé [Titre : sous-titre 1700 caractères]</w:t>
      </w:r>
    </w:p>
    <w:p w14:paraId="4D65E6F6" w14:textId="77777777" w:rsidR="000F4E02" w:rsidRDefault="000F4E02" w:rsidP="000F4E02">
      <w:pPr>
        <w:pStyle w:val="UPVD-Rsum"/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et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rhoncus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diam, ut rhoncus ipsum.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non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lacinia</w:t>
      </w:r>
      <w:proofErr w:type="spellEnd"/>
      <w:r>
        <w:t xml:space="preserve">. </w:t>
      </w:r>
      <w:proofErr w:type="spellStart"/>
      <w:r>
        <w:t>Proin</w:t>
      </w:r>
      <w:proofErr w:type="spellEnd"/>
      <w:r>
        <w:t xml:space="preserve"> in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mi, non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dapibus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lorem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, erat </w:t>
      </w:r>
      <w:proofErr w:type="spellStart"/>
      <w:r>
        <w:t>eget</w:t>
      </w:r>
      <w:proofErr w:type="spellEnd"/>
      <w:r>
        <w:t xml:space="preserve"> pulvinar </w:t>
      </w:r>
      <w:proofErr w:type="spellStart"/>
      <w:r>
        <w:t>sollicitudin</w:t>
      </w:r>
      <w:proofErr w:type="spellEnd"/>
      <w:r>
        <w:t xml:space="preserve">, magna est </w:t>
      </w:r>
      <w:proofErr w:type="spellStart"/>
      <w:r>
        <w:t>tempus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, </w:t>
      </w:r>
      <w:proofErr w:type="spellStart"/>
      <w:r>
        <w:t>mauris</w:t>
      </w:r>
      <w:proofErr w:type="spellEnd"/>
      <w:r>
        <w:t xml:space="preserve"> a </w:t>
      </w:r>
      <w:proofErr w:type="spellStart"/>
      <w:r>
        <w:t>fringilla</w:t>
      </w:r>
      <w:proofErr w:type="spellEnd"/>
      <w:r>
        <w:t xml:space="preserve"> rhoncus,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bibendum </w:t>
      </w:r>
      <w:proofErr w:type="spellStart"/>
      <w:r>
        <w:t>justo</w:t>
      </w:r>
      <w:proofErr w:type="spellEnd"/>
      <w:r>
        <w:t xml:space="preserve"> libero a </w:t>
      </w:r>
      <w:proofErr w:type="spellStart"/>
      <w:r>
        <w:t>nisi</w:t>
      </w:r>
      <w:proofErr w:type="spellEnd"/>
      <w:r>
        <w:t xml:space="preserve">. Morbi nec </w:t>
      </w:r>
      <w:proofErr w:type="spellStart"/>
      <w:r>
        <w:t>sollicitudin</w:t>
      </w:r>
      <w:proofErr w:type="spellEnd"/>
      <w:r>
        <w:t xml:space="preserve"> est.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commodo at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hendrerit</w:t>
      </w:r>
      <w:proofErr w:type="spellEnd"/>
      <w:r>
        <w:t xml:space="preserve">,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ornare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 diam, </w:t>
      </w:r>
      <w:proofErr w:type="spellStart"/>
      <w:r>
        <w:t>congue</w:t>
      </w:r>
      <w:proofErr w:type="spellEnd"/>
      <w:r>
        <w:t xml:space="preserve"> eu magna ut, commodo </w:t>
      </w:r>
      <w:proofErr w:type="spellStart"/>
      <w:r>
        <w:t>placerat</w:t>
      </w:r>
      <w:proofErr w:type="spellEnd"/>
      <w:r>
        <w:t xml:space="preserve"> est. Suspendisse </w:t>
      </w:r>
      <w:proofErr w:type="gramStart"/>
      <w:r>
        <w:t>a</w:t>
      </w:r>
      <w:proofErr w:type="gramEnd"/>
      <w:r>
        <w:t xml:space="preserve"> diam </w:t>
      </w:r>
      <w:proofErr w:type="spellStart"/>
      <w:r>
        <w:t>volutpat</w:t>
      </w:r>
      <w:proofErr w:type="spellEnd"/>
      <w:r>
        <w:t xml:space="preserve">,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, </w:t>
      </w:r>
      <w:proofErr w:type="spellStart"/>
      <w:r>
        <w:t>aliquet</w:t>
      </w:r>
      <w:proofErr w:type="spellEnd"/>
      <w:r>
        <w:t xml:space="preserve"> massa.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ut magna eu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pulvinar </w:t>
      </w:r>
      <w:proofErr w:type="spellStart"/>
      <w:r>
        <w:t>interdum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eu </w:t>
      </w:r>
      <w:proofErr w:type="spellStart"/>
      <w:r>
        <w:t>euismod</w:t>
      </w:r>
      <w:proofErr w:type="spellEnd"/>
      <w:r>
        <w:t xml:space="preserve">. Sed </w:t>
      </w:r>
      <w:proofErr w:type="spellStart"/>
      <w:r>
        <w:t>risus</w:t>
      </w:r>
      <w:proofErr w:type="spellEnd"/>
      <w:r>
        <w:t xml:space="preserve"> ex, </w:t>
      </w:r>
      <w:proofErr w:type="spellStart"/>
      <w:r>
        <w:t>tempor</w:t>
      </w:r>
      <w:proofErr w:type="spellEnd"/>
      <w:r>
        <w:t xml:space="preserve"> ut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vestibulum</w:t>
      </w:r>
      <w:proofErr w:type="spellEnd"/>
      <w:r>
        <w:t xml:space="preserve"> nec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est,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nunc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, ex nec rhoncus </w:t>
      </w:r>
      <w:proofErr w:type="spellStart"/>
      <w:r>
        <w:t>varius</w:t>
      </w:r>
      <w:proofErr w:type="spellEnd"/>
      <w:r>
        <w:t xml:space="preserve">, est </w:t>
      </w:r>
      <w:proofErr w:type="spellStart"/>
      <w:r>
        <w:t>justo</w:t>
      </w:r>
      <w:proofErr w:type="spellEnd"/>
      <w:r>
        <w:t xml:space="preserve"> </w:t>
      </w:r>
      <w:proofErr w:type="spellStart"/>
      <w:r>
        <w:t>eleifend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, a </w:t>
      </w:r>
      <w:proofErr w:type="spellStart"/>
      <w:r>
        <w:t>vestibulum</w:t>
      </w:r>
      <w:proofErr w:type="spellEnd"/>
      <w:r>
        <w:t xml:space="preserve"> mi </w:t>
      </w:r>
      <w:proofErr w:type="spellStart"/>
      <w:r>
        <w:t>nisi</w:t>
      </w:r>
      <w:proofErr w:type="spellEnd"/>
      <w:r>
        <w:t xml:space="preserve"> non sem.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,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massa </w:t>
      </w:r>
      <w:proofErr w:type="spellStart"/>
      <w:r>
        <w:t>ullamcorper</w:t>
      </w:r>
      <w:proofErr w:type="spellEnd"/>
      <w:r>
        <w:t xml:space="preserve"> non. </w:t>
      </w:r>
      <w:proofErr w:type="spellStart"/>
      <w:r>
        <w:t>Donec</w:t>
      </w:r>
      <w:proofErr w:type="spellEnd"/>
      <w:r>
        <w:t xml:space="preserve"> id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. Nam porta et </w:t>
      </w:r>
      <w:proofErr w:type="spellStart"/>
      <w:r>
        <w:t>ligula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ornare</w:t>
      </w:r>
      <w:proofErr w:type="spellEnd"/>
      <w:r>
        <w:t xml:space="preserve">. </w:t>
      </w:r>
      <w:proofErr w:type="spellStart"/>
      <w:r>
        <w:t>Proin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 </w:t>
      </w:r>
      <w:proofErr w:type="spellStart"/>
      <w:r>
        <w:t>laoreet</w:t>
      </w:r>
      <w:proofErr w:type="spellEnd"/>
      <w:r>
        <w:t xml:space="preserve"> ex, eu pulvinar diam </w:t>
      </w:r>
      <w:proofErr w:type="spellStart"/>
      <w:r>
        <w:t>mattis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, </w:t>
      </w:r>
      <w:proofErr w:type="spellStart"/>
      <w:r>
        <w:t>blandit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molestie</w:t>
      </w:r>
      <w:proofErr w:type="spellEnd"/>
      <w:r>
        <w:t xml:space="preserve"> est. Nam id </w:t>
      </w:r>
      <w:proofErr w:type="spellStart"/>
      <w:r>
        <w:t>pharetra</w:t>
      </w:r>
      <w:proofErr w:type="spellEnd"/>
      <w:r>
        <w:t xml:space="preserve"> erat. </w:t>
      </w:r>
      <w:proofErr w:type="spellStart"/>
      <w:r>
        <w:t>Vivamus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est </w:t>
      </w:r>
      <w:proofErr w:type="spellStart"/>
      <w:r>
        <w:t>varius</w:t>
      </w:r>
      <w:proofErr w:type="spellEnd"/>
      <w:r>
        <w:t xml:space="preserve">, cursus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. Sed vitae </w:t>
      </w:r>
      <w:proofErr w:type="spellStart"/>
      <w:r>
        <w:t>iaculis</w:t>
      </w:r>
      <w:proofErr w:type="spellEnd"/>
      <w:r>
        <w:t xml:space="preserve"> ipsum. Nunc eu </w:t>
      </w:r>
      <w:proofErr w:type="spellStart"/>
      <w:r>
        <w:t>sem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</w:t>
      </w:r>
      <w:proofErr w:type="spellStart"/>
      <w:r>
        <w:t>euismod</w:t>
      </w:r>
      <w:proofErr w:type="spellEnd"/>
      <w:r>
        <w:t xml:space="preserve"> semper. Sed </w:t>
      </w:r>
      <w:proofErr w:type="spellStart"/>
      <w:r>
        <w:t>risus</w:t>
      </w:r>
      <w:proofErr w:type="spellEnd"/>
      <w:r>
        <w:t xml:space="preserve"> ex, </w:t>
      </w:r>
      <w:proofErr w:type="spellStart"/>
      <w:r>
        <w:t>tempor</w:t>
      </w:r>
      <w:proofErr w:type="spellEnd"/>
      <w:r>
        <w:t xml:space="preserve"> ut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vestibulum</w:t>
      </w:r>
      <w:proofErr w:type="spellEnd"/>
      <w:r>
        <w:t xml:space="preserve"> nec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est,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nunc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justo</w:t>
      </w:r>
      <w:proofErr w:type="spellEnd"/>
    </w:p>
    <w:p w14:paraId="595A53AB" w14:textId="77777777" w:rsidR="000F4E02" w:rsidRDefault="000F4E02" w:rsidP="000F4E02">
      <w:pPr>
        <w:rPr>
          <w:rStyle w:val="UPVD-Rsum-Gras"/>
          <w:rFonts w:eastAsia="Calibri" w:cs="Times New Roman"/>
        </w:rPr>
      </w:pPr>
      <w:r>
        <w:rPr>
          <w:rStyle w:val="UPVD-Rsum-Gras"/>
          <w:rFonts w:eastAsia="Calibri" w:cs="Times New Roman"/>
        </w:rPr>
        <w:t>Mots-clés : [mot-clé1, mot-clé2…]</w:t>
      </w:r>
    </w:p>
    <w:p w14:paraId="79489AF6" w14:textId="77777777" w:rsidR="000F4E02" w:rsidRDefault="000F4E02" w:rsidP="000F4E02">
      <w:pPr>
        <w:rPr>
          <w:rStyle w:val="UPVD-Rsum-Gras"/>
          <w:rFonts w:eastAsia="Times New Roman" w:cs="Times New Roman"/>
        </w:rPr>
      </w:pPr>
      <w:r>
        <w:rPr>
          <w:rStyle w:val="UPVD-Rsum-Gras"/>
          <w:rFonts w:eastAsia="Calibri" w:cs="Times New Roman"/>
        </w:rPr>
        <w:t>Abstract [</w:t>
      </w:r>
      <w:proofErr w:type="spellStart"/>
      <w:r>
        <w:rPr>
          <w:rStyle w:val="UPVD-Rsum-Gras"/>
          <w:rFonts w:eastAsia="Calibri" w:cs="Times New Roman"/>
        </w:rPr>
        <w:t>Title</w:t>
      </w:r>
      <w:proofErr w:type="spellEnd"/>
      <w:r>
        <w:rPr>
          <w:rStyle w:val="UPVD-Rsum-Gras"/>
          <w:rFonts w:eastAsia="Calibri" w:cs="Times New Roman"/>
        </w:rPr>
        <w:t xml:space="preserve"> : </w:t>
      </w:r>
      <w:proofErr w:type="spellStart"/>
      <w:r>
        <w:rPr>
          <w:rStyle w:val="UPVD-Rsum-Gras"/>
          <w:rFonts w:eastAsia="Calibri" w:cs="Times New Roman"/>
        </w:rPr>
        <w:t>subtitle</w:t>
      </w:r>
      <w:proofErr w:type="spellEnd"/>
      <w:r>
        <w:rPr>
          <w:rStyle w:val="UPVD-Rsum-Gras"/>
          <w:rFonts w:eastAsia="Calibri" w:cs="Times New Roman"/>
        </w:rPr>
        <w:t xml:space="preserve"> 1700 caractères]</w:t>
      </w:r>
    </w:p>
    <w:p w14:paraId="716DD962" w14:textId="77777777" w:rsidR="000F4E02" w:rsidRDefault="000F4E02" w:rsidP="000F4E02">
      <w:pPr>
        <w:pStyle w:val="UPVD-Rsum"/>
      </w:pPr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et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rhoncus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diam, ut rhoncus ipsum.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non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lacinia</w:t>
      </w:r>
      <w:proofErr w:type="spellEnd"/>
      <w:r>
        <w:t xml:space="preserve">. </w:t>
      </w:r>
      <w:proofErr w:type="spellStart"/>
      <w:r>
        <w:t>Proin</w:t>
      </w:r>
      <w:proofErr w:type="spellEnd"/>
      <w:r>
        <w:t xml:space="preserve"> in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mi, non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dapibus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lorem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, erat </w:t>
      </w:r>
      <w:proofErr w:type="spellStart"/>
      <w:r>
        <w:t>eget</w:t>
      </w:r>
      <w:proofErr w:type="spellEnd"/>
      <w:r>
        <w:t xml:space="preserve"> pulvinar </w:t>
      </w:r>
      <w:proofErr w:type="spellStart"/>
      <w:r>
        <w:t>sollicitudin</w:t>
      </w:r>
      <w:proofErr w:type="spellEnd"/>
      <w:r>
        <w:t xml:space="preserve">, magna est </w:t>
      </w:r>
      <w:proofErr w:type="spellStart"/>
      <w:r>
        <w:t>tempus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, </w:t>
      </w:r>
      <w:proofErr w:type="spellStart"/>
      <w:r>
        <w:t>mauris</w:t>
      </w:r>
      <w:proofErr w:type="spellEnd"/>
      <w:r>
        <w:t xml:space="preserve"> a </w:t>
      </w:r>
      <w:proofErr w:type="spellStart"/>
      <w:r>
        <w:t>fringilla</w:t>
      </w:r>
      <w:proofErr w:type="spellEnd"/>
      <w:r>
        <w:t xml:space="preserve"> rhoncus,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bibendum </w:t>
      </w:r>
      <w:proofErr w:type="spellStart"/>
      <w:r>
        <w:t>justo</w:t>
      </w:r>
      <w:proofErr w:type="spellEnd"/>
      <w:r>
        <w:t xml:space="preserve"> libero a </w:t>
      </w:r>
      <w:proofErr w:type="spellStart"/>
      <w:r>
        <w:t>nisi</w:t>
      </w:r>
      <w:proofErr w:type="spellEnd"/>
      <w:r>
        <w:t xml:space="preserve">. Morbi nec </w:t>
      </w:r>
      <w:proofErr w:type="spellStart"/>
      <w:r>
        <w:t>sollicitudin</w:t>
      </w:r>
      <w:proofErr w:type="spellEnd"/>
      <w:r>
        <w:t xml:space="preserve"> est.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commodo at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hendrerit</w:t>
      </w:r>
      <w:proofErr w:type="spellEnd"/>
      <w:r>
        <w:t xml:space="preserve">,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ornare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 diam, </w:t>
      </w:r>
      <w:proofErr w:type="spellStart"/>
      <w:r>
        <w:t>congue</w:t>
      </w:r>
      <w:proofErr w:type="spellEnd"/>
      <w:r>
        <w:t xml:space="preserve"> eu magna ut, commodo </w:t>
      </w:r>
      <w:proofErr w:type="spellStart"/>
      <w:r>
        <w:t>placerat</w:t>
      </w:r>
      <w:proofErr w:type="spellEnd"/>
      <w:r>
        <w:t xml:space="preserve"> est. Suspendisse </w:t>
      </w:r>
      <w:proofErr w:type="gramStart"/>
      <w:r>
        <w:t>a</w:t>
      </w:r>
      <w:proofErr w:type="gramEnd"/>
      <w:r>
        <w:t xml:space="preserve"> diam </w:t>
      </w:r>
      <w:proofErr w:type="spellStart"/>
      <w:r>
        <w:t>volutpat</w:t>
      </w:r>
      <w:proofErr w:type="spellEnd"/>
      <w:r>
        <w:t xml:space="preserve">,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, </w:t>
      </w:r>
      <w:proofErr w:type="spellStart"/>
      <w:r>
        <w:t>aliquet</w:t>
      </w:r>
      <w:proofErr w:type="spellEnd"/>
      <w:r>
        <w:t xml:space="preserve"> massa.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ut magna eu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pulvinar </w:t>
      </w:r>
      <w:proofErr w:type="spellStart"/>
      <w:r>
        <w:t>interdum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eu </w:t>
      </w:r>
      <w:proofErr w:type="spellStart"/>
      <w:r>
        <w:t>euismod</w:t>
      </w:r>
      <w:proofErr w:type="spellEnd"/>
      <w:r>
        <w:t xml:space="preserve">. Sed </w:t>
      </w:r>
      <w:proofErr w:type="spellStart"/>
      <w:r>
        <w:t>risus</w:t>
      </w:r>
      <w:proofErr w:type="spellEnd"/>
      <w:r>
        <w:t xml:space="preserve"> ex, </w:t>
      </w:r>
      <w:proofErr w:type="spellStart"/>
      <w:r>
        <w:t>tempor</w:t>
      </w:r>
      <w:proofErr w:type="spellEnd"/>
      <w:r>
        <w:t xml:space="preserve"> ut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vestibulum</w:t>
      </w:r>
      <w:proofErr w:type="spellEnd"/>
      <w:r>
        <w:t xml:space="preserve"> nec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est,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nunc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, ex nec rhoncus </w:t>
      </w:r>
      <w:proofErr w:type="spellStart"/>
      <w:r>
        <w:t>varius</w:t>
      </w:r>
      <w:proofErr w:type="spellEnd"/>
      <w:r>
        <w:t xml:space="preserve">, est </w:t>
      </w:r>
      <w:proofErr w:type="spellStart"/>
      <w:r>
        <w:t>justo</w:t>
      </w:r>
      <w:proofErr w:type="spellEnd"/>
      <w:r>
        <w:t xml:space="preserve"> </w:t>
      </w:r>
      <w:proofErr w:type="spellStart"/>
      <w:r>
        <w:t>eleifend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, a </w:t>
      </w:r>
      <w:proofErr w:type="spellStart"/>
      <w:r>
        <w:t>vestibulum</w:t>
      </w:r>
      <w:proofErr w:type="spellEnd"/>
      <w:r>
        <w:t xml:space="preserve"> mi </w:t>
      </w:r>
      <w:proofErr w:type="spellStart"/>
      <w:r>
        <w:t>nisi</w:t>
      </w:r>
      <w:proofErr w:type="spellEnd"/>
      <w:r>
        <w:t xml:space="preserve"> non sem.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,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massa </w:t>
      </w:r>
      <w:proofErr w:type="spellStart"/>
      <w:r>
        <w:t>ullamcorper</w:t>
      </w:r>
      <w:proofErr w:type="spellEnd"/>
      <w:r>
        <w:t xml:space="preserve"> non. </w:t>
      </w:r>
      <w:proofErr w:type="spellStart"/>
      <w:r>
        <w:t>Donec</w:t>
      </w:r>
      <w:proofErr w:type="spellEnd"/>
      <w:r>
        <w:t xml:space="preserve"> id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. Nam porta et </w:t>
      </w:r>
      <w:proofErr w:type="spellStart"/>
      <w:r>
        <w:t>ligula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ornare</w:t>
      </w:r>
      <w:proofErr w:type="spellEnd"/>
      <w:r>
        <w:t xml:space="preserve">. </w:t>
      </w:r>
      <w:proofErr w:type="spellStart"/>
      <w:r>
        <w:t>Proin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 </w:t>
      </w:r>
      <w:proofErr w:type="spellStart"/>
      <w:r>
        <w:t>laoreet</w:t>
      </w:r>
      <w:proofErr w:type="spellEnd"/>
      <w:r>
        <w:t xml:space="preserve"> ex, eu pulvinar diam </w:t>
      </w:r>
      <w:proofErr w:type="spellStart"/>
      <w:r>
        <w:t>mattis</w:t>
      </w:r>
      <w:proofErr w:type="spellEnd"/>
      <w:r>
        <w:t xml:space="preserve"> </w:t>
      </w:r>
      <w:proofErr w:type="spellStart"/>
      <w:r>
        <w:t>sed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, </w:t>
      </w:r>
      <w:proofErr w:type="spellStart"/>
      <w:r>
        <w:t>blandit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molestie</w:t>
      </w:r>
      <w:proofErr w:type="spellEnd"/>
      <w:r>
        <w:t xml:space="preserve"> est. Nam id </w:t>
      </w:r>
      <w:proofErr w:type="spellStart"/>
      <w:r>
        <w:t>pharetra</w:t>
      </w:r>
      <w:proofErr w:type="spellEnd"/>
      <w:r>
        <w:t xml:space="preserve"> erat. </w:t>
      </w:r>
      <w:proofErr w:type="spellStart"/>
      <w:r>
        <w:t>Vivamus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est </w:t>
      </w:r>
      <w:proofErr w:type="spellStart"/>
      <w:r>
        <w:t>varius</w:t>
      </w:r>
      <w:proofErr w:type="spellEnd"/>
      <w:r>
        <w:t xml:space="preserve">, cursus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. Sed vitae </w:t>
      </w:r>
      <w:proofErr w:type="spellStart"/>
      <w:r>
        <w:t>iaculis</w:t>
      </w:r>
      <w:proofErr w:type="spellEnd"/>
      <w:r>
        <w:t xml:space="preserve"> ipsum. Nunc eu </w:t>
      </w:r>
      <w:proofErr w:type="spellStart"/>
      <w:r>
        <w:t>sem</w:t>
      </w:r>
      <w:proofErr w:type="spellEnd"/>
      <w:r>
        <w:t xml:space="preserve">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</w:t>
      </w:r>
      <w:proofErr w:type="spellStart"/>
      <w:r>
        <w:t>euismod</w:t>
      </w:r>
      <w:proofErr w:type="spellEnd"/>
      <w:r>
        <w:t xml:space="preserve"> semper. Sed </w:t>
      </w:r>
      <w:proofErr w:type="spellStart"/>
      <w:r>
        <w:t>risus</w:t>
      </w:r>
      <w:proofErr w:type="spellEnd"/>
      <w:r>
        <w:t xml:space="preserve"> ex, </w:t>
      </w:r>
      <w:proofErr w:type="spellStart"/>
      <w:r>
        <w:t>tempor</w:t>
      </w:r>
      <w:proofErr w:type="spellEnd"/>
      <w:r>
        <w:t xml:space="preserve"> ut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vestibulum</w:t>
      </w:r>
      <w:proofErr w:type="spellEnd"/>
      <w:r>
        <w:t xml:space="preserve"> nec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est,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nunc </w:t>
      </w:r>
      <w:proofErr w:type="spellStart"/>
      <w:r>
        <w:t>sed</w:t>
      </w:r>
      <w:proofErr w:type="spellEnd"/>
      <w:r>
        <w:t xml:space="preserve">,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convallis</w:t>
      </w:r>
      <w:proofErr w:type="spellEnd"/>
      <w:r>
        <w:t xml:space="preserve"> </w:t>
      </w:r>
      <w:proofErr w:type="spellStart"/>
      <w:r>
        <w:t>justo</w:t>
      </w:r>
      <w:proofErr w:type="spellEnd"/>
    </w:p>
    <w:p w14:paraId="1E3974EC" w14:textId="77777777" w:rsidR="000F4E02" w:rsidRDefault="000F4E02" w:rsidP="000F4E02">
      <w:pPr>
        <w:rPr>
          <w:rStyle w:val="UPVD-Rsum-Gras"/>
          <w:rFonts w:cs="Times New Roman"/>
        </w:rPr>
      </w:pPr>
      <w:r>
        <w:rPr>
          <w:rStyle w:val="UPVD-Rsum-Gras"/>
          <w:rFonts w:cs="Times New Roman"/>
        </w:rPr>
        <w:t>Keywords : [keyword1, keyword2…]</w:t>
      </w:r>
    </w:p>
    <w:p w14:paraId="1D474001" w14:textId="77777777" w:rsidR="000F4E02" w:rsidRDefault="000F4E02" w:rsidP="000F4E02">
      <w:pPr>
        <w:pStyle w:val="UPVD-TitresLiminaires"/>
        <w:rPr>
          <w:rStyle w:val="A3"/>
          <w:rFonts w:ascii="Times New Roman" w:hAnsi="Times New Roman"/>
        </w:rPr>
      </w:pPr>
      <w:bookmarkStart w:id="17" w:name="_Toc167810201"/>
      <w:bookmarkStart w:id="18" w:name="_Toc167810727"/>
      <w:bookmarkEnd w:id="11"/>
      <w:r>
        <w:lastRenderedPageBreak/>
        <w:t>Droits d’auteur</w:t>
      </w:r>
      <w:bookmarkEnd w:id="17"/>
      <w:bookmarkEnd w:id="18"/>
    </w:p>
    <w:p w14:paraId="516F17AA" w14:textId="77777777" w:rsidR="000F4E02" w:rsidRDefault="000F4E02" w:rsidP="000F4E02">
      <w:pPr>
        <w:rPr>
          <w:sz w:val="24"/>
        </w:rPr>
      </w:pPr>
      <w:r>
        <w:t xml:space="preserve">Cette création est mise à disposition selon le Contrat : </w:t>
      </w:r>
    </w:p>
    <w:p w14:paraId="2DEBC287" w14:textId="77777777" w:rsidR="000F4E02" w:rsidRDefault="000F4E02" w:rsidP="000F4E02">
      <w:pPr>
        <w:rPr>
          <w:b/>
        </w:rPr>
      </w:pPr>
      <w:r>
        <w:rPr>
          <w:b/>
        </w:rPr>
        <w:t xml:space="preserve">Attribution - Pas d’Utilisation Commerciale 4.0 International (CC BY-NC 4.0 </w:t>
      </w:r>
      <w:proofErr w:type="spellStart"/>
      <w:r>
        <w:rPr>
          <w:b/>
        </w:rPr>
        <w:t>Deed</w:t>
      </w:r>
      <w:proofErr w:type="spellEnd"/>
      <w:r>
        <w:rPr>
          <w:b/>
        </w:rPr>
        <w:t>) disponible en ligne sur &lt;</w:t>
      </w:r>
      <w:r>
        <w:t> </w:t>
      </w:r>
      <w:r>
        <w:rPr>
          <w:b/>
        </w:rPr>
        <w:t>http://creativecommons.org/licenses/by-nc/4.0/ deed.fr&gt;</w:t>
      </w:r>
    </w:p>
    <w:p w14:paraId="489292DA" w14:textId="1000A31D" w:rsidR="000F4E02" w:rsidRDefault="000F4E02" w:rsidP="000F4E02">
      <w:pPr>
        <w:pStyle w:val="UPVD-Normal-Numerotation"/>
        <w:numPr>
          <w:ilvl w:val="0"/>
          <w:numId w:val="0"/>
        </w:numPr>
        <w:rPr>
          <w:noProof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7C4D4095" wp14:editId="52472FC6">
            <wp:simplePos x="0" y="0"/>
            <wp:positionH relativeFrom="column">
              <wp:posOffset>39370</wp:posOffset>
            </wp:positionH>
            <wp:positionV relativeFrom="paragraph">
              <wp:posOffset>434340</wp:posOffset>
            </wp:positionV>
            <wp:extent cx="1318260" cy="457200"/>
            <wp:effectExtent l="0" t="0" r="0" b="0"/>
            <wp:wrapSquare wrapText="right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br w:type="textWrapping" w:clear="all"/>
      </w:r>
    </w:p>
    <w:p w14:paraId="3A189EEB" w14:textId="77777777" w:rsidR="000F4E02" w:rsidRDefault="000F4E02" w:rsidP="000F4E02">
      <w:pPr>
        <w:pStyle w:val="UPVD-TitresLiminaires"/>
      </w:pPr>
      <w:bookmarkStart w:id="19" w:name="_Toc480535484"/>
      <w:bookmarkStart w:id="20" w:name="_Toc167810202"/>
      <w:bookmarkStart w:id="21" w:name="_Toc167810728"/>
      <w:r>
        <w:lastRenderedPageBreak/>
        <w:t>Liste des abréviations</w:t>
      </w:r>
      <w:bookmarkEnd w:id="12"/>
      <w:bookmarkEnd w:id="13"/>
      <w:bookmarkEnd w:id="14"/>
      <w:bookmarkEnd w:id="15"/>
      <w:bookmarkEnd w:id="16"/>
      <w:bookmarkEnd w:id="19"/>
      <w:bookmarkEnd w:id="20"/>
      <w:bookmarkEnd w:id="2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5"/>
        <w:gridCol w:w="7967"/>
      </w:tblGrid>
      <w:tr w:rsidR="000F4E02" w14:paraId="340479C3" w14:textId="77777777" w:rsidTr="000F4E02">
        <w:trPr>
          <w:trHeight w:hRule="exact"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58286" w14:textId="77777777" w:rsidR="000F4E02" w:rsidRDefault="000F4E02">
            <w:pPr>
              <w:pStyle w:val="UPVD-Rsum"/>
            </w:pPr>
            <w:r>
              <w:t>ABES</w:t>
            </w: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30C3" w14:textId="77777777" w:rsidR="000F4E02" w:rsidRDefault="000F4E02">
            <w:pPr>
              <w:pStyle w:val="UPVD-Rsum"/>
            </w:pPr>
            <w:r>
              <w:t xml:space="preserve">Agence bibliographique de l’enseignement supérieur </w:t>
            </w:r>
          </w:p>
        </w:tc>
      </w:tr>
      <w:tr w:rsidR="000F4E02" w14:paraId="354C70DF" w14:textId="77777777" w:rsidTr="000F4E02">
        <w:trPr>
          <w:trHeight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0E46" w14:textId="77777777" w:rsidR="000F4E02" w:rsidRDefault="000F4E02">
            <w:pPr>
              <w:pStyle w:val="UPVD-Rsum"/>
            </w:pPr>
            <w:r>
              <w:t>AJDA</w:t>
            </w: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6481" w14:textId="77777777" w:rsidR="000F4E02" w:rsidRDefault="000F4E02">
            <w:pPr>
              <w:pStyle w:val="UPVD-Rsum"/>
            </w:pPr>
            <w:r>
              <w:t>Actualité juridique de droit administratif</w:t>
            </w:r>
          </w:p>
        </w:tc>
      </w:tr>
      <w:tr w:rsidR="000F4E02" w14:paraId="4031D8DC" w14:textId="77777777" w:rsidTr="000F4E02">
        <w:trPr>
          <w:trHeight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E3D7" w14:textId="77777777" w:rsidR="000F4E02" w:rsidRDefault="000F4E02">
            <w:pPr>
              <w:pStyle w:val="UPVD-Rsum"/>
            </w:pPr>
            <w:r>
              <w:t>Bull.</w:t>
            </w: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9E3A" w14:textId="77777777" w:rsidR="000F4E02" w:rsidRDefault="000F4E02">
            <w:pPr>
              <w:pStyle w:val="UPVD-Rsum"/>
            </w:pPr>
            <w:r>
              <w:t>Bulletin</w:t>
            </w:r>
          </w:p>
        </w:tc>
      </w:tr>
      <w:tr w:rsidR="000F4E02" w14:paraId="3AF9AE79" w14:textId="77777777" w:rsidTr="000F4E02">
        <w:trPr>
          <w:trHeight w:val="3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35D4" w14:textId="77777777" w:rsidR="000F4E02" w:rsidRDefault="000F4E02">
            <w:pPr>
              <w:pStyle w:val="UPVD-Rsum"/>
            </w:pP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F1EA" w14:textId="77777777" w:rsidR="000F4E02" w:rsidRDefault="000F4E02">
            <w:pPr>
              <w:pStyle w:val="UPVD-Rsum"/>
            </w:pPr>
            <w:r>
              <w:t>Insérer des lignes au tableau pour ajouter des abréviations.</w:t>
            </w:r>
          </w:p>
          <w:p w14:paraId="74B7670F" w14:textId="77777777" w:rsidR="000F4E02" w:rsidRDefault="000F4E02">
            <w:pPr>
              <w:pStyle w:val="UPVD-Rsum"/>
            </w:pPr>
            <w:r>
              <w:t>Supprimer les bordures du tableau une fois la liste des abréviations réalisée</w:t>
            </w:r>
          </w:p>
        </w:tc>
      </w:tr>
      <w:tr w:rsidR="000F4E02" w14:paraId="0AC5D6FD" w14:textId="77777777" w:rsidTr="000F4E02">
        <w:trPr>
          <w:trHeight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33E6" w14:textId="77777777" w:rsidR="000F4E02" w:rsidRDefault="000F4E02">
            <w:pPr>
              <w:pStyle w:val="UPVD-Rsum"/>
            </w:pP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AD2A" w14:textId="77777777" w:rsidR="000F4E02" w:rsidRDefault="000F4E02">
            <w:pPr>
              <w:pStyle w:val="UPVD-Rsum"/>
            </w:pPr>
          </w:p>
        </w:tc>
      </w:tr>
      <w:tr w:rsidR="000F4E02" w14:paraId="1B8E303F" w14:textId="77777777" w:rsidTr="000F4E02">
        <w:trPr>
          <w:trHeight w:val="5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5A43" w14:textId="77777777" w:rsidR="000F4E02" w:rsidRDefault="000F4E02">
            <w:pPr>
              <w:pStyle w:val="UPVD-Rsum"/>
            </w:pPr>
          </w:p>
        </w:tc>
        <w:tc>
          <w:tcPr>
            <w:tcW w:w="8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9894" w14:textId="77777777" w:rsidR="000F4E02" w:rsidRDefault="000F4E02">
            <w:pPr>
              <w:pStyle w:val="UPVD-Rsum"/>
            </w:pPr>
          </w:p>
        </w:tc>
      </w:tr>
    </w:tbl>
    <w:p w14:paraId="38DDA97E" w14:textId="77777777" w:rsidR="000F4E02" w:rsidRDefault="000F4E02" w:rsidP="000F4E02"/>
    <w:p w14:paraId="2ABC20FD" w14:textId="77777777" w:rsidR="000F4E02" w:rsidRDefault="000F4E02" w:rsidP="000F4E02">
      <w:pPr>
        <w:pStyle w:val="UPVD-TitresLiminaires"/>
      </w:pPr>
      <w:bookmarkStart w:id="22" w:name="_Toc464564684"/>
      <w:bookmarkStart w:id="23" w:name="_Toc464564701"/>
      <w:bookmarkStart w:id="24" w:name="_Toc464564769"/>
      <w:bookmarkStart w:id="25" w:name="_Toc464564834"/>
      <w:bookmarkStart w:id="26" w:name="_Toc464565032"/>
      <w:bookmarkStart w:id="27" w:name="_Toc480535485"/>
      <w:bookmarkStart w:id="28" w:name="_Toc167810203"/>
      <w:bookmarkStart w:id="29" w:name="_Toc167810729"/>
      <w:r>
        <w:lastRenderedPageBreak/>
        <w:t>Sommaire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D0C8DF6" w14:textId="55CDA388" w:rsidR="000F4E02" w:rsidRDefault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r>
        <w:rPr>
          <w:rFonts w:ascii="Calibri" w:hAnsi="Calibri" w:cs="Calibri"/>
        </w:rPr>
        <w:fldChar w:fldCharType="begin"/>
      </w:r>
      <w:r>
        <w:instrText xml:space="preserve"> TOC \o "2-3" \h \z \t "Titre 1;1;UPVD-TitreAnnexe-Niveau1;1;UPVD-Sommaire_TableMatières;1;UPVD-TitreAnnexe-Niveau2;1;UPVD-Bibliographie-Niveau1;1;UPVD-TitreNiveau1;1" </w:instrText>
      </w:r>
      <w:r>
        <w:rPr>
          <w:rFonts w:ascii="Calibri" w:hAnsi="Calibri" w:cs="Calibri"/>
        </w:rPr>
        <w:fldChar w:fldCharType="separate"/>
      </w:r>
      <w:hyperlink w:anchor="_Toc198299700" w:history="1">
        <w:r w:rsidRPr="002D2E6B">
          <w:rPr>
            <w:rStyle w:val="Lienhypertexte"/>
            <w:noProof/>
          </w:rPr>
          <w:t>Introd</w:t>
        </w:r>
        <w:r w:rsidRPr="002D2E6B">
          <w:rPr>
            <w:rStyle w:val="Lienhypertexte"/>
            <w:noProof/>
          </w:rPr>
          <w:t>u</w:t>
        </w:r>
        <w:r w:rsidRPr="002D2E6B">
          <w:rPr>
            <w:rStyle w:val="Lienhypertexte"/>
            <w:noProof/>
          </w:rPr>
          <w:t>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5AEDD40" w14:textId="42922F6D" w:rsidR="000F4E02" w:rsidRDefault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1" w:history="1">
        <w:r w:rsidRPr="002D2E6B">
          <w:rPr>
            <w:rStyle w:val="Lienhypertexte"/>
            <w:noProof/>
          </w:rPr>
          <w:t>Titre de niveau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06AB3A5" w14:textId="0612BFCB" w:rsidR="000F4E02" w:rsidRDefault="000F4E02">
      <w:pPr>
        <w:pStyle w:val="TM2"/>
        <w:tabs>
          <w:tab w:val="right" w:pos="9062"/>
        </w:tabs>
        <w:rPr>
          <w:rFonts w:eastAsiaTheme="minorEastAsia" w:cstheme="minorBidi"/>
          <w:smallCaps w:val="0"/>
          <w:noProof/>
          <w:sz w:val="22"/>
          <w:szCs w:val="22"/>
        </w:rPr>
      </w:pPr>
      <w:hyperlink w:anchor="_Toc198299702" w:history="1">
        <w:r w:rsidRPr="002D2E6B">
          <w:rPr>
            <w:rStyle w:val="Lienhypertexte"/>
            <w:noProof/>
          </w:rPr>
          <w:t>Titre de niveau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87AA127" w14:textId="7F081DDB" w:rsidR="000F4E02" w:rsidRDefault="000F4E02">
      <w:pPr>
        <w:pStyle w:val="TM3"/>
        <w:tabs>
          <w:tab w:val="righ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198299703" w:history="1">
        <w:r w:rsidRPr="002D2E6B">
          <w:rPr>
            <w:rStyle w:val="Lienhypertexte"/>
            <w:noProof/>
          </w:rPr>
          <w:t>Titre de niveau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3851155" w14:textId="428F763E" w:rsidR="000F4E02" w:rsidRDefault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4" w:history="1">
        <w:r w:rsidRPr="002D2E6B">
          <w:rPr>
            <w:rStyle w:val="Lienhypertexte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2F6E49E" w14:textId="67865E1F" w:rsidR="000F4E02" w:rsidRDefault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5" w:history="1">
        <w:r w:rsidRPr="002D2E6B">
          <w:rPr>
            <w:rStyle w:val="Lienhypertexte"/>
            <w:noProof/>
          </w:rPr>
          <w:t>Références bibliographiques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4AD22BE" w14:textId="47C84ADD" w:rsidR="000F4E02" w:rsidRDefault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6" w:history="1">
        <w:r w:rsidRPr="002D2E6B">
          <w:rPr>
            <w:rStyle w:val="Lienhypertexte"/>
            <w:noProof/>
          </w:rPr>
          <w:t>Annexes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11AA659" w14:textId="19510DFB" w:rsidR="000F4E02" w:rsidRDefault="000F4E02">
      <w:pPr>
        <w:pStyle w:val="TM1"/>
        <w:tabs>
          <w:tab w:val="left" w:pos="1400"/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7" w:history="1">
        <w:r w:rsidRPr="002D2E6B">
          <w:rPr>
            <w:rStyle w:val="Lienhypertexte"/>
            <w:noProof/>
          </w:rPr>
          <w:t>Annexe 1</w:t>
        </w:r>
        <w:r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2D2E6B">
          <w:rPr>
            <w:rStyle w:val="Lienhypertexte"/>
            <w:noProof/>
          </w:rPr>
          <w:t>Titre Annexe-Niveau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66C6E36" w14:textId="6C5CD7EC" w:rsidR="000F4E02" w:rsidRDefault="000F4E02">
      <w:pPr>
        <w:pStyle w:val="TM1"/>
        <w:tabs>
          <w:tab w:val="left" w:pos="1400"/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98299708" w:history="1">
        <w:r w:rsidRPr="002D2E6B">
          <w:rPr>
            <w:rStyle w:val="Lienhypertexte"/>
            <w:noProof/>
          </w:rPr>
          <w:t>Annexe 2</w:t>
        </w:r>
        <w:r>
          <w:rPr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2D2E6B">
          <w:rPr>
            <w:rStyle w:val="Lienhypertexte"/>
            <w:noProof/>
          </w:rPr>
          <w:t>Titre Annexe-Niveau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_Toc198299708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99B46A1" w14:textId="48CCEB34" w:rsidR="000F4E02" w:rsidRDefault="000F4E02" w:rsidP="000F4E02">
      <w:pPr>
        <w:rPr>
          <w:rFonts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fldChar w:fldCharType="end"/>
      </w:r>
    </w:p>
    <w:p w14:paraId="34F17A89" w14:textId="77777777" w:rsidR="000F4E02" w:rsidRDefault="000F4E02" w:rsidP="000F4E02">
      <w:pPr>
        <w:pStyle w:val="UPVD-TitreNiveau1"/>
      </w:pPr>
      <w:bookmarkStart w:id="30" w:name="_Toc464564685"/>
      <w:bookmarkStart w:id="31" w:name="_Toc464564702"/>
      <w:bookmarkStart w:id="32" w:name="_Toc464564770"/>
      <w:bookmarkStart w:id="33" w:name="_Toc464564835"/>
      <w:bookmarkStart w:id="34" w:name="_Toc464565033"/>
      <w:bookmarkStart w:id="35" w:name="_Toc480535486"/>
      <w:bookmarkStart w:id="36" w:name="_Toc167810204"/>
      <w:bookmarkStart w:id="37" w:name="_Toc167810730"/>
      <w:bookmarkStart w:id="38" w:name="_Toc198299700"/>
      <w:r>
        <w:lastRenderedPageBreak/>
        <w:t>Introduction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2EF6B0C3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14:paraId="48E7FE42" w14:textId="77777777" w:rsidR="000F4E02" w:rsidRDefault="000F4E02" w:rsidP="000F4E02">
      <w:pPr>
        <w:pStyle w:val="UPVD-TitreNiveau1"/>
      </w:pPr>
      <w:bookmarkStart w:id="39" w:name="_Toc480535487"/>
      <w:bookmarkStart w:id="40" w:name="_Toc167810205"/>
      <w:bookmarkStart w:id="41" w:name="_Toc167810731"/>
      <w:bookmarkStart w:id="42" w:name="_Toc198299701"/>
      <w:r>
        <w:lastRenderedPageBreak/>
        <w:t>Titre de niveau 1</w:t>
      </w:r>
      <w:bookmarkEnd w:id="39"/>
      <w:bookmarkEnd w:id="40"/>
      <w:bookmarkEnd w:id="41"/>
      <w:bookmarkEnd w:id="42"/>
    </w:p>
    <w:p w14:paraId="07120684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rPr>
          <w:rStyle w:val="Appelnotedebasdep"/>
        </w:rPr>
        <w:footnoteReference w:id="1"/>
      </w:r>
      <w:r>
        <w:t>. Duis</w:t>
      </w:r>
      <w:r>
        <w:rPr>
          <w:rStyle w:val="Appelnotedebasdep"/>
        </w:rPr>
        <w:footnoteReference w:id="2"/>
      </w:r>
      <w:r>
        <w:t xml:space="preserve">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14:paraId="5990B5F1" w14:textId="77777777" w:rsidR="000F4E02" w:rsidRDefault="000F4E02" w:rsidP="000F4E02">
      <w:pPr>
        <w:pStyle w:val="UPVD-TitreNiveau2"/>
      </w:pPr>
      <w:bookmarkStart w:id="43" w:name="_Toc464564688"/>
      <w:bookmarkStart w:id="44" w:name="_Toc464564705"/>
      <w:bookmarkStart w:id="45" w:name="_Toc464564773"/>
      <w:bookmarkStart w:id="46" w:name="_Toc464564838"/>
      <w:bookmarkStart w:id="47" w:name="_Toc464565036"/>
      <w:bookmarkStart w:id="48" w:name="_Toc480535489"/>
      <w:bookmarkStart w:id="49" w:name="_Toc34058781"/>
      <w:bookmarkStart w:id="50" w:name="_Toc167724214"/>
      <w:bookmarkStart w:id="51" w:name="_Toc167810206"/>
      <w:bookmarkStart w:id="52" w:name="_Toc167810732"/>
      <w:bookmarkStart w:id="53" w:name="_Toc198299702"/>
      <w:r>
        <w:lastRenderedPageBreak/>
        <w:t>Titre de niveau 2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14:paraId="1FA0BD0A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:</w:t>
      </w:r>
    </w:p>
    <w:p w14:paraId="7480DDFB" w14:textId="77777777" w:rsidR="000F4E02" w:rsidRDefault="000F4E02" w:rsidP="000F4E02">
      <w:pPr>
        <w:pStyle w:val="Citation"/>
        <w:rPr>
          <w:rStyle w:val="Accentuation"/>
          <w:lang w:val="en-US"/>
        </w:rPr>
      </w:pPr>
      <w:r>
        <w:rPr>
          <w:lang w:val="en-US"/>
        </w:rPr>
        <w:t xml:space="preserve">« Lorem ipsum dolor sit </w:t>
      </w:r>
      <w:proofErr w:type="spellStart"/>
      <w:r>
        <w:rPr>
          <w:lang w:val="en-US"/>
        </w:rPr>
        <w:t>amet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consectetur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adipiscing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elit</w:t>
      </w:r>
      <w:proofErr w:type="spellEnd"/>
      <w:r>
        <w:rPr>
          <w:lang w:val="en-US"/>
        </w:rPr>
        <w:t xml:space="preserve">, sed do </w:t>
      </w:r>
      <w:proofErr w:type="spellStart"/>
      <w:r>
        <w:rPr>
          <w:lang w:val="en-US"/>
        </w:rPr>
        <w:t>eiusmod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tempor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incididunt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ut</w:t>
      </w:r>
      <w:proofErr w:type="spellEnd"/>
      <w:r>
        <w:rPr>
          <w:lang w:val="en-US"/>
        </w:rPr>
        <w:t xml:space="preserve"> labore et dolore magna </w:t>
      </w:r>
      <w:proofErr w:type="spellStart"/>
      <w:proofErr w:type="gramStart"/>
      <w:r>
        <w:rPr>
          <w:lang w:val="en-US"/>
        </w:rPr>
        <w:t>aliqua.Ut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enim</w:t>
      </w:r>
      <w:proofErr w:type="spellEnd"/>
      <w:r>
        <w:rPr>
          <w:lang w:val="en-US"/>
        </w:rPr>
        <w:t xml:space="preserve"> ad minim </w:t>
      </w:r>
      <w:proofErr w:type="spellStart"/>
      <w:r>
        <w:rPr>
          <w:lang w:val="en-US"/>
        </w:rPr>
        <w:t>veniam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quis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nostrud</w:t>
      </w:r>
      <w:proofErr w:type="spellEnd"/>
      <w:r>
        <w:rPr>
          <w:lang w:val="en-US"/>
        </w:rPr>
        <w:t xml:space="preserve"> exercitation </w:t>
      </w:r>
      <w:proofErr w:type="spellStart"/>
      <w:r>
        <w:rPr>
          <w:lang w:val="en-US"/>
        </w:rPr>
        <w:t>ullamco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laboris</w:t>
      </w:r>
      <w:proofErr w:type="spellEnd"/>
      <w:r>
        <w:rPr>
          <w:lang w:val="en-US"/>
        </w:rPr>
        <w:t xml:space="preserve"> nisi </w:t>
      </w:r>
      <w:proofErr w:type="spellStart"/>
      <w:r>
        <w:rPr>
          <w:lang w:val="en-US"/>
        </w:rPr>
        <w:t>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aliquip</w:t>
      </w:r>
      <w:proofErr w:type="spellEnd"/>
      <w:r>
        <w:rPr>
          <w:lang w:val="en-US"/>
        </w:rPr>
        <w:t xml:space="preserve"> ex </w:t>
      </w:r>
      <w:proofErr w:type="spellStart"/>
      <w:r>
        <w:rPr>
          <w:lang w:val="en-US"/>
        </w:rPr>
        <w:t>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commodo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consequat</w:t>
      </w:r>
      <w:proofErr w:type="spellEnd"/>
      <w:r>
        <w:rPr>
          <w:rStyle w:val="Accentuation"/>
          <w:lang w:val="en-US"/>
        </w:rPr>
        <w:t xml:space="preserve">. » </w:t>
      </w:r>
    </w:p>
    <w:p w14:paraId="0ED0CC9D" w14:textId="77777777" w:rsidR="000F4E02" w:rsidRDefault="000F4E02" w:rsidP="000F4E02">
      <w:r>
        <w:rPr>
          <w:lang w:val="en-US"/>
        </w:rPr>
        <w:t xml:space="preserve">Lorem ipsum dolor sit </w:t>
      </w:r>
      <w:proofErr w:type="spellStart"/>
      <w:r>
        <w:rPr>
          <w:lang w:val="en-US"/>
        </w:rPr>
        <w:t>amet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consectetur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adipiscing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elit</w:t>
      </w:r>
      <w:proofErr w:type="spellEnd"/>
      <w:r>
        <w:rPr>
          <w:lang w:val="en-US"/>
        </w:rPr>
        <w:t xml:space="preserve">, sed do </w:t>
      </w:r>
      <w:proofErr w:type="spellStart"/>
      <w:r>
        <w:rPr>
          <w:lang w:val="en-US"/>
        </w:rPr>
        <w:t>eiusmod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tempor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incididunt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ut</w:t>
      </w:r>
      <w:proofErr w:type="spellEnd"/>
      <w:r>
        <w:rPr>
          <w:lang w:val="en-US"/>
        </w:rPr>
        <w:t xml:space="preserve"> labore et dolore magna </w:t>
      </w:r>
    </w:p>
    <w:p w14:paraId="7B466232" w14:textId="77777777" w:rsidR="000F4E02" w:rsidRDefault="000F4E02" w:rsidP="000F4E02">
      <w:pPr>
        <w:pStyle w:val="UPVD-TitreNiveau3"/>
      </w:pPr>
      <w:bookmarkStart w:id="54" w:name="_Toc34058782"/>
      <w:bookmarkStart w:id="55" w:name="_Toc167724215"/>
      <w:bookmarkStart w:id="56" w:name="_Toc167810207"/>
      <w:bookmarkStart w:id="57" w:name="_Toc167810733"/>
      <w:bookmarkStart w:id="58" w:name="_Toc198299703"/>
      <w:r>
        <w:lastRenderedPageBreak/>
        <w:t>Titre de niveau 3</w:t>
      </w:r>
      <w:bookmarkEnd w:id="54"/>
      <w:bookmarkEnd w:id="55"/>
      <w:bookmarkEnd w:id="56"/>
      <w:bookmarkEnd w:id="57"/>
      <w:bookmarkEnd w:id="58"/>
    </w:p>
    <w:p w14:paraId="56321D16" w14:textId="77777777" w:rsidR="000F4E02" w:rsidRDefault="000F4E02" w:rsidP="000F4E02">
      <w:pPr>
        <w:pStyle w:val="UPVD-TitreNiveau4"/>
      </w:pPr>
      <w:bookmarkStart w:id="59" w:name="_Toc34058783"/>
      <w:bookmarkStart w:id="60" w:name="_Toc167724216"/>
      <w:bookmarkStart w:id="61" w:name="_Toc167810208"/>
      <w:bookmarkStart w:id="62" w:name="_Toc167810734"/>
      <w:bookmarkStart w:id="63" w:name="_Toc464564689"/>
      <w:bookmarkStart w:id="64" w:name="_Toc464564706"/>
      <w:bookmarkStart w:id="65" w:name="_Toc464564774"/>
      <w:bookmarkStart w:id="66" w:name="_Toc464564839"/>
      <w:bookmarkStart w:id="67" w:name="_Toc464565037"/>
      <w:r>
        <w:t xml:space="preserve">Titre de niveau </w:t>
      </w:r>
      <w:bookmarkEnd w:id="59"/>
      <w:r>
        <w:t>4</w:t>
      </w:r>
      <w:bookmarkEnd w:id="60"/>
      <w:bookmarkEnd w:id="61"/>
      <w:bookmarkEnd w:id="62"/>
    </w:p>
    <w:p w14:paraId="5B92B7D2" w14:textId="77777777" w:rsidR="000F4E02" w:rsidRDefault="000F4E02" w:rsidP="000F4E02">
      <w:r>
        <w:t xml:space="preserve">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> :</w:t>
      </w:r>
      <w:bookmarkEnd w:id="63"/>
      <w:bookmarkEnd w:id="64"/>
      <w:bookmarkEnd w:id="65"/>
      <w:bookmarkEnd w:id="66"/>
      <w:bookmarkEnd w:id="67"/>
    </w:p>
    <w:p w14:paraId="26A2E389" w14:textId="77777777" w:rsidR="000F4E02" w:rsidRDefault="000F4E02" w:rsidP="000F4E02">
      <w:pPr>
        <w:numPr>
          <w:ilvl w:val="0"/>
          <w:numId w:val="4"/>
        </w:numPr>
        <w:spacing w:before="360" w:after="0" w:line="360" w:lineRule="auto"/>
        <w:jc w:val="both"/>
      </w:pPr>
      <w:proofErr w:type="gramStart"/>
      <w:r>
        <w:t>in</w:t>
      </w:r>
      <w:proofErr w:type="gramEnd"/>
      <w:r>
        <w:t xml:space="preserve"> </w:t>
      </w:r>
      <w:proofErr w:type="spellStart"/>
      <w:r>
        <w:t>reprehenderit</w:t>
      </w:r>
      <w:proofErr w:type="spellEnd"/>
    </w:p>
    <w:p w14:paraId="51FFB5FE" w14:textId="77777777" w:rsidR="000F4E02" w:rsidRDefault="000F4E02" w:rsidP="000F4E02">
      <w:pPr>
        <w:numPr>
          <w:ilvl w:val="0"/>
          <w:numId w:val="4"/>
        </w:numPr>
        <w:spacing w:before="360" w:after="0" w:line="360" w:lineRule="auto"/>
        <w:jc w:val="both"/>
      </w:pPr>
      <w:proofErr w:type="gramStart"/>
      <w:r>
        <w:t>in</w:t>
      </w:r>
      <w:proofErr w:type="gramEnd"/>
      <w:r>
        <w:t xml:space="preserve">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</w:t>
      </w:r>
    </w:p>
    <w:p w14:paraId="59F5A617" w14:textId="77777777" w:rsidR="000F4E02" w:rsidRDefault="000F4E02" w:rsidP="000F4E02">
      <w:r>
        <w:t xml:space="preserve">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 xml:space="preserve">. 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</w:p>
    <w:p w14:paraId="3FF1B1DF" w14:textId="77777777" w:rsidR="000F4E02" w:rsidRDefault="000F4E02" w:rsidP="000F4E02">
      <w:pPr>
        <w:pStyle w:val="UPVD-TitreNiveau5"/>
      </w:pPr>
      <w:bookmarkStart w:id="68" w:name="_Toc34058784"/>
      <w:bookmarkStart w:id="69" w:name="_Toc167724217"/>
      <w:bookmarkStart w:id="70" w:name="_Toc167810209"/>
      <w:bookmarkStart w:id="71" w:name="_Toc167810735"/>
      <w:r>
        <w:t xml:space="preserve">Titre de niveau </w:t>
      </w:r>
      <w:bookmarkEnd w:id="68"/>
      <w:r>
        <w:t>5</w:t>
      </w:r>
      <w:bookmarkEnd w:id="69"/>
      <w:bookmarkEnd w:id="70"/>
      <w:bookmarkEnd w:id="71"/>
    </w:p>
    <w:p w14:paraId="364198F8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</w:p>
    <w:p w14:paraId="0D963D96" w14:textId="77777777" w:rsidR="000F4E02" w:rsidRDefault="000F4E02" w:rsidP="000F4E02">
      <w:pPr>
        <w:pStyle w:val="UPVD-TitreNiveau6"/>
      </w:pPr>
      <w:bookmarkStart w:id="72" w:name="_Toc167724218"/>
      <w:bookmarkStart w:id="73" w:name="_Toc167810210"/>
      <w:bookmarkStart w:id="74" w:name="_Toc167810736"/>
      <w:r>
        <w:t>Titre de niveau 6</w:t>
      </w:r>
      <w:bookmarkEnd w:id="72"/>
      <w:bookmarkEnd w:id="73"/>
      <w:bookmarkEnd w:id="74"/>
    </w:p>
    <w:p w14:paraId="57C54EA6" w14:textId="77777777" w:rsidR="000F4E02" w:rsidRDefault="000F4E02" w:rsidP="000F4E02">
      <w:pPr>
        <w:pStyle w:val="UPVD-TitreNiveau7"/>
      </w:pPr>
      <w:bookmarkStart w:id="75" w:name="_Toc167724219"/>
      <w:bookmarkStart w:id="76" w:name="_Toc167810211"/>
      <w:bookmarkStart w:id="77" w:name="_Toc167810737"/>
      <w:r>
        <w:t>Titre de niveau 7</w:t>
      </w:r>
      <w:bookmarkEnd w:id="75"/>
      <w:bookmarkEnd w:id="76"/>
      <w:bookmarkEnd w:id="77"/>
    </w:p>
    <w:p w14:paraId="4767281F" w14:textId="77777777" w:rsidR="000F4E02" w:rsidRDefault="000F4E02" w:rsidP="000F4E02">
      <w:pPr>
        <w:pStyle w:val="UPVD-TitreNiveau8"/>
      </w:pPr>
      <w:bookmarkStart w:id="78" w:name="_Toc167810212"/>
      <w:bookmarkStart w:id="79" w:name="_Toc167810738"/>
      <w:r>
        <w:t>Titre de niveau 8</w:t>
      </w:r>
      <w:bookmarkEnd w:id="78"/>
      <w:bookmarkEnd w:id="79"/>
    </w:p>
    <w:p w14:paraId="5B7B03BA" w14:textId="77777777" w:rsidR="000F4E02" w:rsidRDefault="000F4E02" w:rsidP="000F4E02">
      <w:pPr>
        <w:pStyle w:val="UPVD-TitreNiveau1"/>
      </w:pPr>
      <w:bookmarkStart w:id="80" w:name="_Toc464564696"/>
      <w:bookmarkStart w:id="81" w:name="_Toc464564713"/>
      <w:bookmarkStart w:id="82" w:name="_Toc464564781"/>
      <w:bookmarkStart w:id="83" w:name="_Toc464564846"/>
      <w:bookmarkStart w:id="84" w:name="_Toc464565044"/>
      <w:bookmarkStart w:id="85" w:name="_Toc480535493"/>
      <w:bookmarkStart w:id="86" w:name="_Toc167810213"/>
      <w:bookmarkStart w:id="87" w:name="_Toc167810739"/>
      <w:bookmarkStart w:id="88" w:name="_Toc198299704"/>
      <w:r>
        <w:lastRenderedPageBreak/>
        <w:t>Conclusion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194AE7F1" w14:textId="77777777" w:rsidR="000F4E02" w:rsidRDefault="000F4E02" w:rsidP="000F4E02">
      <w:r>
        <w:t xml:space="preserve">Lorem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do </w:t>
      </w:r>
      <w:proofErr w:type="spellStart"/>
      <w:r>
        <w:t>eiusmod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incididunt</w:t>
      </w:r>
      <w:proofErr w:type="spellEnd"/>
      <w:r>
        <w:t xml:space="preserve"> ut </w:t>
      </w:r>
      <w:proofErr w:type="spellStart"/>
      <w:r>
        <w:t>labore</w:t>
      </w:r>
      <w:proofErr w:type="spellEnd"/>
      <w:r>
        <w:t xml:space="preserve"> et </w:t>
      </w:r>
      <w:proofErr w:type="spellStart"/>
      <w:r>
        <w:t>dolore</w:t>
      </w:r>
      <w:proofErr w:type="spellEnd"/>
      <w:r>
        <w:t xml:space="preserve"> magna </w:t>
      </w:r>
      <w:proofErr w:type="spellStart"/>
      <w:r>
        <w:t>aliqua</w:t>
      </w:r>
      <w:proofErr w:type="spellEnd"/>
      <w:r>
        <w:t xml:space="preserve">. Ut </w:t>
      </w:r>
      <w:proofErr w:type="spellStart"/>
      <w:r>
        <w:t>enim</w:t>
      </w:r>
      <w:proofErr w:type="spellEnd"/>
      <w:r>
        <w:t xml:space="preserve"> ad </w:t>
      </w:r>
      <w:proofErr w:type="spellStart"/>
      <w:r>
        <w:t>minim</w:t>
      </w:r>
      <w:proofErr w:type="spellEnd"/>
      <w:r>
        <w:t xml:space="preserve"> </w:t>
      </w:r>
      <w:proofErr w:type="spellStart"/>
      <w:r>
        <w:t>veniam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nostrud</w:t>
      </w:r>
      <w:proofErr w:type="spellEnd"/>
      <w:r>
        <w:t xml:space="preserve"> </w:t>
      </w:r>
      <w:proofErr w:type="spellStart"/>
      <w:r>
        <w:t>exercitation</w:t>
      </w:r>
      <w:proofErr w:type="spellEnd"/>
      <w:r>
        <w:t xml:space="preserve"> </w:t>
      </w:r>
      <w:proofErr w:type="spellStart"/>
      <w:r>
        <w:t>ullamco</w:t>
      </w:r>
      <w:proofErr w:type="spellEnd"/>
      <w:r>
        <w:t xml:space="preserve"> </w:t>
      </w:r>
      <w:proofErr w:type="spellStart"/>
      <w:r>
        <w:t>laboris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ut </w:t>
      </w:r>
      <w:proofErr w:type="spellStart"/>
      <w:r>
        <w:t>aliquip</w:t>
      </w:r>
      <w:proofErr w:type="spellEnd"/>
      <w:r>
        <w:t xml:space="preserve"> ex </w:t>
      </w:r>
      <w:proofErr w:type="spellStart"/>
      <w:r>
        <w:t>ea</w:t>
      </w:r>
      <w:proofErr w:type="spellEnd"/>
      <w:r>
        <w:t xml:space="preserve"> commodo </w:t>
      </w:r>
      <w:proofErr w:type="spellStart"/>
      <w:r>
        <w:t>consequat</w:t>
      </w:r>
      <w:proofErr w:type="spellEnd"/>
      <w:r>
        <w:t xml:space="preserve">. Duis </w:t>
      </w:r>
      <w:proofErr w:type="spellStart"/>
      <w:r>
        <w:t>aute</w:t>
      </w:r>
      <w:proofErr w:type="spellEnd"/>
      <w:r>
        <w:t xml:space="preserve"> </w:t>
      </w:r>
      <w:proofErr w:type="spellStart"/>
      <w:r>
        <w:t>irure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in </w:t>
      </w:r>
      <w:proofErr w:type="spellStart"/>
      <w:r>
        <w:t>reprehenderit</w:t>
      </w:r>
      <w:proofErr w:type="spellEnd"/>
      <w:r>
        <w:t xml:space="preserve"> in </w:t>
      </w:r>
      <w:proofErr w:type="spellStart"/>
      <w:r>
        <w:t>voluptate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 esse </w:t>
      </w:r>
      <w:proofErr w:type="spellStart"/>
      <w:r>
        <w:t>cillum</w:t>
      </w:r>
      <w:proofErr w:type="spellEnd"/>
      <w:r>
        <w:t xml:space="preserve"> </w:t>
      </w:r>
      <w:proofErr w:type="spellStart"/>
      <w:r>
        <w:t>dolore</w:t>
      </w:r>
      <w:proofErr w:type="spellEnd"/>
      <w:r>
        <w:t xml:space="preserve"> eu </w:t>
      </w:r>
      <w:proofErr w:type="spellStart"/>
      <w:r>
        <w:t>fugiat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pariatur</w:t>
      </w:r>
      <w:proofErr w:type="spellEnd"/>
      <w:r>
        <w:t xml:space="preserve">. </w:t>
      </w:r>
      <w:proofErr w:type="spellStart"/>
      <w:r>
        <w:t>Excepteur</w:t>
      </w:r>
      <w:proofErr w:type="spellEnd"/>
      <w:r>
        <w:t xml:space="preserve"> </w:t>
      </w:r>
      <w:proofErr w:type="spellStart"/>
      <w:r>
        <w:t>sint</w:t>
      </w:r>
      <w:proofErr w:type="spellEnd"/>
      <w:r>
        <w:t xml:space="preserve"> </w:t>
      </w:r>
      <w:proofErr w:type="spellStart"/>
      <w:r>
        <w:t>occaecat</w:t>
      </w:r>
      <w:proofErr w:type="spellEnd"/>
      <w:r>
        <w:t xml:space="preserve"> </w:t>
      </w:r>
      <w:proofErr w:type="spellStart"/>
      <w:r>
        <w:t>cupidatat</w:t>
      </w:r>
      <w:proofErr w:type="spellEnd"/>
      <w:r>
        <w:t xml:space="preserve"> non </w:t>
      </w:r>
      <w:proofErr w:type="spellStart"/>
      <w:r>
        <w:t>proident</w:t>
      </w:r>
      <w:proofErr w:type="spellEnd"/>
      <w:r>
        <w:t xml:space="preserve">, </w:t>
      </w:r>
      <w:proofErr w:type="spellStart"/>
      <w:r>
        <w:t>sunt</w:t>
      </w:r>
      <w:proofErr w:type="spellEnd"/>
      <w:r>
        <w:t xml:space="preserve"> in culpa qui officia </w:t>
      </w:r>
      <w:proofErr w:type="spellStart"/>
      <w:r>
        <w:t>deserunt</w:t>
      </w:r>
      <w:proofErr w:type="spellEnd"/>
      <w:r>
        <w:t xml:space="preserve"> mollit </w:t>
      </w:r>
      <w:proofErr w:type="spellStart"/>
      <w:r>
        <w:t>anim</w:t>
      </w:r>
      <w:proofErr w:type="spellEnd"/>
      <w:r>
        <w:t xml:space="preserve"> id est </w:t>
      </w:r>
      <w:proofErr w:type="spellStart"/>
      <w:r>
        <w:t>laborum</w:t>
      </w:r>
      <w:proofErr w:type="spellEnd"/>
      <w:r>
        <w:t>.</w:t>
      </w:r>
    </w:p>
    <w:p w14:paraId="69B0B535" w14:textId="77777777" w:rsidR="000F4E02" w:rsidRDefault="000F4E02" w:rsidP="000F4E02">
      <w:pPr>
        <w:pStyle w:val="UPVD-Bibliographie-Niveau1"/>
      </w:pPr>
      <w:bookmarkStart w:id="89" w:name="_Toc464564697"/>
      <w:bookmarkStart w:id="90" w:name="_Toc464564714"/>
      <w:bookmarkStart w:id="91" w:name="_Toc464564782"/>
      <w:bookmarkStart w:id="92" w:name="_Toc464564847"/>
      <w:bookmarkStart w:id="93" w:name="_Toc464565045"/>
      <w:bookmarkStart w:id="94" w:name="_Toc480535494"/>
      <w:bookmarkStart w:id="95" w:name="_Toc167810214"/>
      <w:bookmarkStart w:id="96" w:name="_Toc167810740"/>
      <w:bookmarkStart w:id="97" w:name="_Toc198299705"/>
      <w:r>
        <w:lastRenderedPageBreak/>
        <w:t>Références bibliographi</w:t>
      </w:r>
      <w:bookmarkEnd w:id="89"/>
      <w:bookmarkEnd w:id="90"/>
      <w:bookmarkEnd w:id="91"/>
      <w:bookmarkEnd w:id="92"/>
      <w:bookmarkEnd w:id="93"/>
      <w:r>
        <w:t>ques</w:t>
      </w:r>
      <w:bookmarkEnd w:id="94"/>
      <w:bookmarkEnd w:id="95"/>
      <w:bookmarkEnd w:id="96"/>
      <w:bookmarkEnd w:id="97"/>
    </w:p>
    <w:p w14:paraId="3B2495FC" w14:textId="77777777" w:rsidR="000F4E02" w:rsidRDefault="000F4E02" w:rsidP="000F4E02">
      <w:pPr>
        <w:pStyle w:val="UPVD-Bibliographie-Niveau2"/>
      </w:pPr>
      <w:r>
        <w:t>Références bibliographique subdivision 1</w:t>
      </w:r>
    </w:p>
    <w:p w14:paraId="059AB553" w14:textId="77777777" w:rsidR="000F4E02" w:rsidRDefault="000F4E02" w:rsidP="000F4E02">
      <w:pPr>
        <w:pStyle w:val="UPVD-Bibliographie-Niveau2"/>
      </w:pPr>
      <w:r>
        <w:t>Références bibliographique subdivision 2</w:t>
      </w:r>
    </w:p>
    <w:p w14:paraId="1B2ADD4A" w14:textId="77777777" w:rsidR="000F4E02" w:rsidRDefault="000F4E02" w:rsidP="000F4E02">
      <w:pPr>
        <w:pStyle w:val="UPVD-Bibliographie-Niveau2"/>
      </w:pPr>
      <w:r>
        <w:t>Références bibliographique subdivision 3</w:t>
      </w:r>
    </w:p>
    <w:p w14:paraId="567812D5" w14:textId="77777777" w:rsidR="000F4E02" w:rsidRDefault="000F4E02" w:rsidP="000F4E02">
      <w:pPr>
        <w:pStyle w:val="UPVD-TitreAnnexe-Niveau1"/>
      </w:pPr>
      <w:bookmarkStart w:id="98" w:name="_Toc464565697"/>
      <w:bookmarkStart w:id="99" w:name="_Toc464565713"/>
      <w:bookmarkStart w:id="100" w:name="_Toc480535495"/>
      <w:bookmarkStart w:id="101" w:name="_Toc167810215"/>
      <w:bookmarkStart w:id="102" w:name="_Toc167810741"/>
      <w:bookmarkStart w:id="103" w:name="_Toc198299706"/>
      <w:r>
        <w:lastRenderedPageBreak/>
        <w:t>Annexe</w:t>
      </w:r>
      <w:bookmarkEnd w:id="98"/>
      <w:bookmarkEnd w:id="99"/>
      <w:r>
        <w:t>s</w:t>
      </w:r>
      <w:bookmarkEnd w:id="100"/>
      <w:bookmarkEnd w:id="101"/>
      <w:bookmarkEnd w:id="102"/>
      <w:bookmarkEnd w:id="103"/>
    </w:p>
    <w:p w14:paraId="577762FF" w14:textId="77777777" w:rsidR="000F4E02" w:rsidRDefault="000F4E02" w:rsidP="000F4E02">
      <w:pPr>
        <w:pStyle w:val="TM1"/>
        <w:rPr>
          <w:rFonts w:ascii="Calibri" w:hAnsi="Calibri"/>
          <w:noProof/>
          <w:sz w:val="22"/>
          <w:szCs w:val="22"/>
        </w:rPr>
      </w:pPr>
      <w:r>
        <w:rPr>
          <w:rFonts w:ascii="Cambria" w:hAnsi="Cambria" w:cs="Calibri"/>
        </w:rPr>
        <w:fldChar w:fldCharType="begin"/>
      </w:r>
      <w:r>
        <w:instrText xml:space="preserve"> TOC \f \h \z \t "TitreAnnexe-Niveau2-SJE;1" </w:instrText>
      </w:r>
      <w:r>
        <w:rPr>
          <w:rFonts w:ascii="Cambria" w:hAnsi="Cambria" w:cs="Calibri"/>
        </w:rPr>
        <w:fldChar w:fldCharType="separate"/>
      </w:r>
      <w:hyperlink w:anchor="_Toc480536076" w:history="1">
        <w:r>
          <w:rPr>
            <w:rStyle w:val="Lienhypertexte"/>
            <w:noProof/>
          </w:rPr>
          <w:t>Annexe 1</w:t>
        </w:r>
        <w:r>
          <w:rPr>
            <w:rStyle w:val="Lienhypertexte"/>
            <w:rFonts w:ascii="Calibri" w:hAnsi="Calibri"/>
            <w:noProof/>
            <w:sz w:val="22"/>
            <w:szCs w:val="22"/>
          </w:rPr>
          <w:tab/>
        </w:r>
        <w:r>
          <w:rPr>
            <w:rStyle w:val="Lienhypertexte"/>
            <w:noProof/>
          </w:rPr>
          <w:t>Titre Annexe 1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_Toc480536076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4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1A1DC6E0" w14:textId="77777777" w:rsidR="000F4E02" w:rsidRDefault="000F4E02" w:rsidP="000F4E02">
      <w:pPr>
        <w:pStyle w:val="TM1"/>
        <w:rPr>
          <w:rFonts w:ascii="Calibri" w:hAnsi="Calibri"/>
          <w:noProof/>
          <w:sz w:val="22"/>
          <w:szCs w:val="22"/>
        </w:rPr>
      </w:pPr>
      <w:hyperlink w:anchor="_Toc480536077" w:history="1">
        <w:r>
          <w:rPr>
            <w:rStyle w:val="Lienhypertexte"/>
            <w:noProof/>
          </w:rPr>
          <w:t>Annexe 2</w:t>
        </w:r>
        <w:r>
          <w:rPr>
            <w:rStyle w:val="Lienhypertexte"/>
            <w:rFonts w:ascii="Calibri" w:hAnsi="Calibri"/>
            <w:noProof/>
            <w:sz w:val="22"/>
            <w:szCs w:val="22"/>
          </w:rPr>
          <w:tab/>
        </w:r>
        <w:r>
          <w:rPr>
            <w:rStyle w:val="Lienhypertexte"/>
            <w:noProof/>
          </w:rPr>
          <w:t>Titre Annexe 2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_Toc480536077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4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03634AFB" w14:textId="77777777" w:rsidR="000F4E02" w:rsidRDefault="000F4E02" w:rsidP="000F4E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</w:rPr>
        <w:fldChar w:fldCharType="end"/>
      </w:r>
    </w:p>
    <w:p w14:paraId="13403D3A" w14:textId="77777777" w:rsidR="000F4E02" w:rsidRDefault="000F4E02" w:rsidP="000F4E02">
      <w:pPr>
        <w:pStyle w:val="UPVD-TitreAnnexe-Niveau2"/>
      </w:pPr>
      <w:bookmarkStart w:id="104" w:name="_Toc464565714"/>
      <w:bookmarkStart w:id="105" w:name="_Toc480535496"/>
      <w:bookmarkStart w:id="106" w:name="_Toc480536076"/>
      <w:bookmarkStart w:id="107" w:name="_Toc167810216"/>
      <w:bookmarkStart w:id="108" w:name="_Toc167810742"/>
      <w:bookmarkStart w:id="109" w:name="_Toc198299707"/>
      <w:r>
        <w:lastRenderedPageBreak/>
        <w:t xml:space="preserve">Titre Annexe-Niveau </w:t>
      </w:r>
      <w:bookmarkEnd w:id="104"/>
      <w:bookmarkEnd w:id="105"/>
      <w:bookmarkEnd w:id="106"/>
      <w:r>
        <w:t>2</w:t>
      </w:r>
      <w:bookmarkEnd w:id="107"/>
      <w:bookmarkEnd w:id="108"/>
      <w:bookmarkEnd w:id="109"/>
    </w:p>
    <w:p w14:paraId="22799CD5" w14:textId="77777777" w:rsidR="000F4E02" w:rsidRDefault="000F4E02" w:rsidP="000F4E02">
      <w:pPr>
        <w:pStyle w:val="UPVD-TitreAnnexe-Niveau2"/>
      </w:pPr>
      <w:bookmarkStart w:id="110" w:name="_Toc464565715"/>
      <w:bookmarkStart w:id="111" w:name="_Toc480535497"/>
      <w:bookmarkStart w:id="112" w:name="_Toc480536077"/>
      <w:bookmarkStart w:id="113" w:name="_Toc167810217"/>
      <w:bookmarkStart w:id="114" w:name="_Toc167810743"/>
      <w:bookmarkStart w:id="115" w:name="_Toc198299708"/>
      <w:r>
        <w:lastRenderedPageBreak/>
        <w:t>Titre Annexe-Niveau 2</w:t>
      </w:r>
      <w:bookmarkEnd w:id="110"/>
      <w:bookmarkEnd w:id="111"/>
      <w:bookmarkEnd w:id="112"/>
      <w:bookmarkEnd w:id="113"/>
      <w:bookmarkEnd w:id="114"/>
      <w:bookmarkEnd w:id="115"/>
    </w:p>
    <w:p w14:paraId="2E826B26" w14:textId="77777777" w:rsidR="000F4E02" w:rsidRDefault="000F4E02" w:rsidP="000F4E02">
      <w:pPr>
        <w:pStyle w:val="UPVD-TitresLiminaires"/>
      </w:pPr>
      <w:bookmarkStart w:id="116" w:name="_Toc480535498"/>
      <w:bookmarkStart w:id="117" w:name="_Toc167810218"/>
      <w:bookmarkStart w:id="118" w:name="_Toc167810744"/>
      <w:bookmarkStart w:id="119" w:name="_Toc464564698"/>
      <w:bookmarkStart w:id="120" w:name="_Toc464564715"/>
      <w:bookmarkStart w:id="121" w:name="_Toc464564783"/>
      <w:bookmarkStart w:id="122" w:name="_Toc464564848"/>
      <w:bookmarkStart w:id="123" w:name="_Toc464565046"/>
      <w:r>
        <w:lastRenderedPageBreak/>
        <w:t>Index</w:t>
      </w:r>
      <w:bookmarkEnd w:id="116"/>
      <w:bookmarkEnd w:id="117"/>
      <w:bookmarkEnd w:id="118"/>
    </w:p>
    <w:p w14:paraId="5C556D7D" w14:textId="77777777" w:rsidR="000F4E02" w:rsidRDefault="000F4E02" w:rsidP="000F4E02">
      <w:r>
        <w:t>Pour construire l’index, reportez-vous à :</w:t>
      </w:r>
    </w:p>
    <w:p w14:paraId="545648B3" w14:textId="77777777" w:rsidR="000F4E02" w:rsidRDefault="000F4E02" w:rsidP="000F4E02">
      <w:pPr>
        <w:rPr>
          <w:color w:val="0000FF"/>
          <w:sz w:val="19"/>
          <w:szCs w:val="19"/>
          <w:u w:val="single"/>
        </w:rPr>
      </w:pPr>
      <w:r>
        <w:t xml:space="preserve">UNIVERSITÉ DE LIMOGES. </w:t>
      </w:r>
      <w:r>
        <w:rPr>
          <w:i/>
          <w:iCs/>
        </w:rPr>
        <w:t>Créer des index (Word)</w:t>
      </w:r>
      <w:r>
        <w:t xml:space="preserve"> [en ligne]. [</w:t>
      </w:r>
      <w:proofErr w:type="gramStart"/>
      <w:r>
        <w:t>s.</w:t>
      </w:r>
      <w:proofErr w:type="gramEnd"/>
      <w:r>
        <w:t> d.]. [Consulté le 28 mai 2024]. Disponible à l’adresse</w:t>
      </w:r>
      <w:r>
        <w:rPr>
          <w:rFonts w:ascii="Arial" w:hAnsi="Arial" w:cs="Arial"/>
        </w:rPr>
        <w:t> </w:t>
      </w:r>
      <w:r>
        <w:t xml:space="preserve">: </w:t>
      </w:r>
      <w:hyperlink r:id="rId17" w:history="1">
        <w:r>
          <w:rPr>
            <w:rStyle w:val="Lienhypertexte"/>
          </w:rPr>
          <w:t>https://support.unilim.fr/publications-et-redaction/depot-et-modeles-de-documents/creer-des-index/</w:t>
        </w:r>
      </w:hyperlink>
      <w:r>
        <w:rPr>
          <w:rStyle w:val="Lienhypertexte"/>
          <w:sz w:val="19"/>
          <w:szCs w:val="19"/>
        </w:rPr>
        <w:t xml:space="preserve"> </w:t>
      </w:r>
    </w:p>
    <w:p w14:paraId="0D2FD146" w14:textId="77777777" w:rsidR="000F4E02" w:rsidRDefault="000F4E02" w:rsidP="000F4E02">
      <w:pPr>
        <w:pStyle w:val="UPVD-TitresLiminaires"/>
      </w:pPr>
      <w:bookmarkStart w:id="124" w:name="_Toc480535499"/>
      <w:bookmarkStart w:id="125" w:name="_Toc167810219"/>
      <w:bookmarkStart w:id="126" w:name="_Toc167810745"/>
      <w:r>
        <w:lastRenderedPageBreak/>
        <w:t>Table des figures</w:t>
      </w:r>
      <w:bookmarkEnd w:id="124"/>
      <w:bookmarkEnd w:id="125"/>
      <w:bookmarkEnd w:id="126"/>
    </w:p>
    <w:p w14:paraId="7E7C2086" w14:textId="77777777" w:rsidR="000F4E02" w:rsidRDefault="000F4E02" w:rsidP="000F4E02">
      <w:pPr>
        <w:pStyle w:val="UPVD-TitresLiminaires"/>
      </w:pPr>
      <w:bookmarkStart w:id="127" w:name="_Toc480535500"/>
      <w:bookmarkStart w:id="128" w:name="_Toc167810220"/>
      <w:bookmarkStart w:id="129" w:name="_Toc167810746"/>
      <w:r>
        <w:lastRenderedPageBreak/>
        <w:t>Table des matières</w:t>
      </w:r>
      <w:bookmarkEnd w:id="119"/>
      <w:bookmarkEnd w:id="120"/>
      <w:bookmarkEnd w:id="121"/>
      <w:bookmarkEnd w:id="122"/>
      <w:bookmarkEnd w:id="123"/>
      <w:bookmarkEnd w:id="127"/>
      <w:bookmarkEnd w:id="128"/>
      <w:bookmarkEnd w:id="129"/>
    </w:p>
    <w:p w14:paraId="7AF8BA6C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r>
        <w:fldChar w:fldCharType="begin"/>
      </w:r>
      <w:r>
        <w:instrText xml:space="preserve"> TOC \o "1-8" \h \z </w:instrText>
      </w:r>
      <w:r>
        <w:fldChar w:fldCharType="separate"/>
      </w:r>
      <w:hyperlink w:anchor="_Toc167810726" w:history="1">
        <w:r>
          <w:rPr>
            <w:rStyle w:val="Lienhypertexte"/>
            <w:noProof/>
          </w:rPr>
          <w:t>Remerciements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_Toc167810726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3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3314CA48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27" w:history="1">
        <w:r>
          <w:rPr>
            <w:rStyle w:val="Lienhypertexte"/>
            <w:noProof/>
          </w:rPr>
          <w:t>Droits d’auteur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_Toc167810727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5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3FA0E82D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28" w:history="1">
        <w:r>
          <w:rPr>
            <w:rStyle w:val="Lienhypertexte"/>
            <w:noProof/>
          </w:rPr>
          <w:t>Liste des abréviations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_Toc167810728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6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1AF7CCC8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29" w:history="1">
        <w:r>
          <w:rPr>
            <w:rStyle w:val="Lienhypertexte"/>
            <w:noProof/>
          </w:rPr>
          <w:t>Sommaire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_Toc167810729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7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2F77E49B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30" w:history="1">
        <w:r>
          <w:rPr>
            <w:rStyle w:val="Lienhypertexte"/>
            <w:noProof/>
          </w:rPr>
          <w:t>Introduction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_Toc167810730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8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2589E0E2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31" w:history="1">
        <w:r>
          <w:rPr>
            <w:rStyle w:val="Lienhypertexte"/>
            <w:noProof/>
          </w:rPr>
          <w:t>Titre de niveau 1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_Toc167810731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9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3584F806" w14:textId="77777777" w:rsidR="000F4E02" w:rsidRDefault="000F4E02" w:rsidP="000F4E02">
      <w:pPr>
        <w:pStyle w:val="TM2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2" w:history="1">
        <w:r>
          <w:rPr>
            <w:rStyle w:val="Lienhypertexte"/>
            <w:noProof/>
          </w:rPr>
          <w:t>Titre de niveau 2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_Toc167810732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10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492BC151" w14:textId="77777777" w:rsidR="000F4E02" w:rsidRDefault="000F4E02" w:rsidP="000F4E02">
      <w:pPr>
        <w:pStyle w:val="TM3"/>
        <w:tabs>
          <w:tab w:val="righ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167810733" w:history="1">
        <w:r>
          <w:rPr>
            <w:rStyle w:val="Lienhypertexte"/>
            <w:noProof/>
          </w:rPr>
          <w:t>Titre de niveau 3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_Toc167810733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2EA410AD" w14:textId="77777777" w:rsidR="000F4E02" w:rsidRDefault="000F4E02" w:rsidP="000F4E02">
      <w:pPr>
        <w:pStyle w:val="TM4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4" w:history="1">
        <w:r>
          <w:rPr>
            <w:rStyle w:val="Lienhypertexte"/>
            <w:noProof/>
          </w:rPr>
          <w:t>Titre de niveau 4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_Toc167810734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672084ED" w14:textId="77777777" w:rsidR="000F4E02" w:rsidRDefault="000F4E02" w:rsidP="000F4E02">
      <w:pPr>
        <w:pStyle w:val="TM5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5" w:history="1">
        <w:r>
          <w:rPr>
            <w:rStyle w:val="Lienhypertexte"/>
            <w:noProof/>
          </w:rPr>
          <w:t>Titre de niveau 5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_Toc167810735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65986E42" w14:textId="77777777" w:rsidR="000F4E02" w:rsidRDefault="000F4E02" w:rsidP="000F4E02">
      <w:pPr>
        <w:pStyle w:val="TM6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6" w:history="1">
        <w:r>
          <w:rPr>
            <w:rStyle w:val="Lienhypertexte"/>
            <w:noProof/>
          </w:rPr>
          <w:t>Titre de niveau 6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_Toc167810736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23CAC4FA" w14:textId="77777777" w:rsidR="000F4E02" w:rsidRDefault="000F4E02" w:rsidP="000F4E02">
      <w:pPr>
        <w:pStyle w:val="TM7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7" w:history="1">
        <w:r>
          <w:rPr>
            <w:rStyle w:val="Lienhypertexte"/>
            <w:noProof/>
          </w:rPr>
          <w:t>Titre de niveau 7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_Toc167810737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34F36CFC" w14:textId="77777777" w:rsidR="000F4E02" w:rsidRDefault="000F4E02" w:rsidP="000F4E02">
      <w:pPr>
        <w:pStyle w:val="TM8"/>
        <w:tabs>
          <w:tab w:val="right" w:pos="9062"/>
        </w:tabs>
        <w:rPr>
          <w:rFonts w:eastAsiaTheme="minorEastAsia" w:cstheme="minorBidi"/>
          <w:noProof/>
          <w:sz w:val="22"/>
          <w:szCs w:val="22"/>
        </w:rPr>
      </w:pPr>
      <w:hyperlink w:anchor="_Toc167810738" w:history="1">
        <w:r>
          <w:rPr>
            <w:rStyle w:val="Lienhypertexte"/>
            <w:noProof/>
          </w:rPr>
          <w:t>Titre de niveau 8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_Toc167810738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11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79A8C1EE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39" w:history="1">
        <w:r>
          <w:rPr>
            <w:rStyle w:val="Lienhypertexte"/>
            <w:noProof/>
          </w:rPr>
          <w:t>Conclusion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_Toc167810739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12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5A24C51D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0" w:history="1">
        <w:r>
          <w:rPr>
            <w:rStyle w:val="Lienhypertexte"/>
            <w:noProof/>
          </w:rPr>
          <w:t>Références bibliographiques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_Toc167810740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13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4FAADAE7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1" w:history="1">
        <w:r>
          <w:rPr>
            <w:rStyle w:val="Lienhypertexte"/>
            <w:noProof/>
          </w:rPr>
          <w:t>Annexes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_Toc167810741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14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689CA2F0" w14:textId="77777777" w:rsidR="000F4E02" w:rsidRDefault="000F4E02" w:rsidP="000F4E02">
      <w:pPr>
        <w:pStyle w:val="TM1"/>
        <w:tabs>
          <w:tab w:val="left" w:pos="1400"/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2" w:history="1">
        <w:r>
          <w:rPr>
            <w:rStyle w:val="Lienhypertexte"/>
            <w:noProof/>
          </w:rPr>
          <w:t>Annexe 1</w:t>
        </w:r>
        <w:r>
          <w:rPr>
            <w:rStyle w:val="Lienhypertexte"/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>
          <w:rPr>
            <w:rStyle w:val="Lienhypertexte"/>
            <w:noProof/>
          </w:rPr>
          <w:t>Titre Annexe-Niveau 2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_Toc167810742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15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5C23B4EA" w14:textId="77777777" w:rsidR="000F4E02" w:rsidRDefault="000F4E02" w:rsidP="000F4E02">
      <w:pPr>
        <w:pStyle w:val="TM1"/>
        <w:tabs>
          <w:tab w:val="left" w:pos="1400"/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3" w:history="1">
        <w:r>
          <w:rPr>
            <w:rStyle w:val="Lienhypertexte"/>
            <w:noProof/>
          </w:rPr>
          <w:t>Annexe 2</w:t>
        </w:r>
        <w:r>
          <w:rPr>
            <w:rStyle w:val="Lienhypertexte"/>
            <w:rFonts w:eastAsiaTheme="minorEastAsia" w:cstheme="minorBidi"/>
            <w:b w:val="0"/>
            <w:bCs w:val="0"/>
            <w:caps w:val="0"/>
            <w:noProof/>
            <w:sz w:val="22"/>
            <w:szCs w:val="22"/>
          </w:rPr>
          <w:tab/>
        </w:r>
        <w:r>
          <w:rPr>
            <w:rStyle w:val="Lienhypertexte"/>
            <w:noProof/>
          </w:rPr>
          <w:t>Titre Annexe-Niveau 2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_Toc167810743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16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60E06C24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4" w:history="1">
        <w:r>
          <w:rPr>
            <w:rStyle w:val="Lienhypertexte"/>
            <w:noProof/>
          </w:rPr>
          <w:t>Index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_Toc167810744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17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1CA199F1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5" w:history="1">
        <w:r>
          <w:rPr>
            <w:rStyle w:val="Lienhypertexte"/>
            <w:noProof/>
          </w:rPr>
          <w:t>Table des figures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_Toc167810745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18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7E9B6580" w14:textId="77777777" w:rsidR="000F4E02" w:rsidRDefault="000F4E02" w:rsidP="000F4E02">
      <w:pPr>
        <w:pStyle w:val="TM1"/>
        <w:tabs>
          <w:tab w:val="right" w:pos="9062"/>
        </w:tabs>
        <w:rPr>
          <w:rFonts w:eastAsiaTheme="minorEastAsia" w:cstheme="minorBidi"/>
          <w:b w:val="0"/>
          <w:bCs w:val="0"/>
          <w:caps w:val="0"/>
          <w:noProof/>
          <w:sz w:val="22"/>
          <w:szCs w:val="22"/>
        </w:rPr>
      </w:pPr>
      <w:hyperlink w:anchor="_Toc167810746" w:history="1">
        <w:r>
          <w:rPr>
            <w:rStyle w:val="Lienhypertexte"/>
            <w:noProof/>
          </w:rPr>
          <w:t>Table des matières</w:t>
        </w:r>
        <w:r>
          <w:rPr>
            <w:rStyle w:val="Lienhypertexte"/>
            <w:noProof/>
            <w:webHidden/>
          </w:rPr>
          <w:tab/>
        </w:r>
        <w:r>
          <w:rPr>
            <w:rStyle w:val="Lienhypertexte"/>
            <w:noProof/>
            <w:webHidden/>
          </w:rPr>
          <w:fldChar w:fldCharType="begin"/>
        </w:r>
        <w:r>
          <w:rPr>
            <w:rStyle w:val="Lienhypertexte"/>
            <w:noProof/>
            <w:webHidden/>
          </w:rPr>
          <w:instrText xml:space="preserve"> PAGEREF _Toc167810746 \h </w:instrText>
        </w:r>
        <w:r>
          <w:rPr>
            <w:rStyle w:val="Lienhypertexte"/>
            <w:noProof/>
            <w:webHidden/>
          </w:rPr>
        </w:r>
        <w:r>
          <w:rPr>
            <w:rStyle w:val="Lienhypertexte"/>
            <w:noProof/>
            <w:webHidden/>
          </w:rPr>
          <w:fldChar w:fldCharType="separate"/>
        </w:r>
        <w:r>
          <w:rPr>
            <w:rStyle w:val="Lienhypertexte"/>
            <w:noProof/>
            <w:webHidden/>
          </w:rPr>
          <w:t>19</w:t>
        </w:r>
        <w:r>
          <w:rPr>
            <w:rStyle w:val="Lienhypertexte"/>
            <w:noProof/>
            <w:webHidden/>
          </w:rPr>
          <w:fldChar w:fldCharType="end"/>
        </w:r>
      </w:hyperlink>
    </w:p>
    <w:p w14:paraId="2A91CD1F" w14:textId="77777777" w:rsidR="000F4E02" w:rsidRDefault="000F4E02" w:rsidP="000F4E02">
      <w:pPr>
        <w:rPr>
          <w:rFonts w:eastAsia="Times New Roman" w:cs="Times New Roman"/>
          <w:sz w:val="12"/>
          <w:szCs w:val="12"/>
        </w:rPr>
      </w:pPr>
      <w:r>
        <w:fldChar w:fldCharType="end"/>
      </w:r>
    </w:p>
    <w:p w14:paraId="02B041ED" w14:textId="5C35F145" w:rsidR="00ED116F" w:rsidRPr="005E7FE4" w:rsidRDefault="00ED116F" w:rsidP="005E7FE4">
      <w:pPr>
        <w:ind w:left="851"/>
        <w:rPr>
          <w:i/>
          <w:sz w:val="24"/>
        </w:rPr>
      </w:pPr>
    </w:p>
    <w:sectPr w:rsidR="00ED116F" w:rsidRPr="005E7FE4" w:rsidSect="005048A2">
      <w:footerReference w:type="default" r:id="rId1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0300F" w14:textId="77777777" w:rsidR="000F4E02" w:rsidRDefault="000F4E02" w:rsidP="000F4E02">
      <w:pPr>
        <w:spacing w:after="0" w:line="240" w:lineRule="auto"/>
      </w:pPr>
      <w:r>
        <w:separator/>
      </w:r>
    </w:p>
  </w:endnote>
  <w:endnote w:type="continuationSeparator" w:id="0">
    <w:p w14:paraId="63B1F51F" w14:textId="77777777" w:rsidR="000F4E02" w:rsidRDefault="000F4E02" w:rsidP="000F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5E6CE" w14:textId="0C87AF46" w:rsidR="005048A2" w:rsidRDefault="005048A2">
    <w:pPr>
      <w:pStyle w:val="Pieddepage"/>
      <w:jc w:val="right"/>
    </w:pPr>
  </w:p>
  <w:p w14:paraId="62169C1E" w14:textId="5BCF925D" w:rsidR="00B11979" w:rsidRDefault="005048A2">
    <w:pPr>
      <w:pStyle w:val="Pieddepage"/>
    </w:pPr>
    <w:r>
      <w:t>Prénom NOM, Titre de la thèse |UPVD 20XX</w:t>
    </w:r>
    <w:r w:rsidR="00B11979">
      <w:tab/>
    </w:r>
    <w:r w:rsidR="00B11979">
      <w:tab/>
    </w:r>
    <w:r w:rsidR="00B11979">
      <w:fldChar w:fldCharType="begin"/>
    </w:r>
    <w:r w:rsidR="00B11979">
      <w:instrText>PAGE   \* MERGEFORMAT</w:instrText>
    </w:r>
    <w:r w:rsidR="00B11979">
      <w:fldChar w:fldCharType="separate"/>
    </w:r>
    <w:r w:rsidR="00B11979">
      <w:t>1</w:t>
    </w:r>
    <w:r w:rsidR="00B11979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CFCF5" w14:textId="77777777" w:rsidR="000F4E02" w:rsidRDefault="000F4E02" w:rsidP="000F4E02">
      <w:pPr>
        <w:spacing w:after="0" w:line="240" w:lineRule="auto"/>
      </w:pPr>
      <w:r>
        <w:separator/>
      </w:r>
    </w:p>
  </w:footnote>
  <w:footnote w:type="continuationSeparator" w:id="0">
    <w:p w14:paraId="0DF1C08F" w14:textId="77777777" w:rsidR="000F4E02" w:rsidRDefault="000F4E02" w:rsidP="000F4E02">
      <w:pPr>
        <w:spacing w:after="0" w:line="240" w:lineRule="auto"/>
      </w:pPr>
      <w:r>
        <w:continuationSeparator/>
      </w:r>
    </w:p>
  </w:footnote>
  <w:footnote w:id="1">
    <w:p w14:paraId="3676EE36" w14:textId="77777777" w:rsidR="000F4E02" w:rsidRDefault="000F4E02" w:rsidP="000F4E02">
      <w:pPr>
        <w:pStyle w:val="Notedebasdepage"/>
      </w:pPr>
      <w:r>
        <w:rPr>
          <w:rStyle w:val="Appelnotedebasdep"/>
        </w:rPr>
        <w:footnoteRef/>
      </w:r>
      <w:r>
        <w:t xml:space="preserve"> Note de bas de page</w:t>
      </w:r>
    </w:p>
  </w:footnote>
  <w:footnote w:id="2">
    <w:p w14:paraId="0B9D6031" w14:textId="77777777" w:rsidR="000F4E02" w:rsidRDefault="000F4E02" w:rsidP="000F4E02">
      <w:pPr>
        <w:pStyle w:val="Notedebasdepage"/>
      </w:pPr>
      <w:r>
        <w:rPr>
          <w:rStyle w:val="Appelnotedebasdep"/>
        </w:rPr>
        <w:footnoteRef/>
      </w:r>
      <w:r>
        <w:t xml:space="preserve"> Autre note de bas de page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55E21"/>
    <w:multiLevelType w:val="hybridMultilevel"/>
    <w:tmpl w:val="2A742C5A"/>
    <w:lvl w:ilvl="0" w:tplc="CFC0B7D6">
      <w:start w:val="1"/>
      <w:numFmt w:val="decimal"/>
      <w:pStyle w:val="UPVD-Normal-Numerotation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F00E7"/>
    <w:multiLevelType w:val="hybridMultilevel"/>
    <w:tmpl w:val="989E5828"/>
    <w:lvl w:ilvl="0" w:tplc="3492480C">
      <w:start w:val="1"/>
      <w:numFmt w:val="decimal"/>
      <w:pStyle w:val="UPVD-TitreAnnexe-Niveau2"/>
      <w:lvlText w:val="Annexe %1 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978D3"/>
    <w:multiLevelType w:val="hybridMultilevel"/>
    <w:tmpl w:val="A0404128"/>
    <w:lvl w:ilvl="0" w:tplc="981AAC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340F8"/>
    <w:multiLevelType w:val="hybridMultilevel"/>
    <w:tmpl w:val="69A0BE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05"/>
    <w:rsid w:val="00012549"/>
    <w:rsid w:val="000F4E02"/>
    <w:rsid w:val="000F654A"/>
    <w:rsid w:val="001017B6"/>
    <w:rsid w:val="001436D6"/>
    <w:rsid w:val="001B1BFC"/>
    <w:rsid w:val="001D0BD2"/>
    <w:rsid w:val="0025134B"/>
    <w:rsid w:val="00271BD0"/>
    <w:rsid w:val="003F7BBC"/>
    <w:rsid w:val="0043603C"/>
    <w:rsid w:val="00465612"/>
    <w:rsid w:val="004D6DE3"/>
    <w:rsid w:val="005048A2"/>
    <w:rsid w:val="00512C28"/>
    <w:rsid w:val="005D42AF"/>
    <w:rsid w:val="005E7CC8"/>
    <w:rsid w:val="005E7FE4"/>
    <w:rsid w:val="00650BFD"/>
    <w:rsid w:val="006B0D08"/>
    <w:rsid w:val="00804E32"/>
    <w:rsid w:val="00824433"/>
    <w:rsid w:val="008F6B70"/>
    <w:rsid w:val="009C38E2"/>
    <w:rsid w:val="00AF78DB"/>
    <w:rsid w:val="00B11979"/>
    <w:rsid w:val="00B311E5"/>
    <w:rsid w:val="00B3595C"/>
    <w:rsid w:val="00BA3F05"/>
    <w:rsid w:val="00BC3BCF"/>
    <w:rsid w:val="00C1144C"/>
    <w:rsid w:val="00C50337"/>
    <w:rsid w:val="00C80322"/>
    <w:rsid w:val="00D20C27"/>
    <w:rsid w:val="00DE1087"/>
    <w:rsid w:val="00DF2EB5"/>
    <w:rsid w:val="00ED116F"/>
    <w:rsid w:val="00F0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F27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E9F"/>
  </w:style>
  <w:style w:type="paragraph" w:styleId="Titre1">
    <w:name w:val="heading 1"/>
    <w:basedOn w:val="Normal"/>
    <w:next w:val="Normal"/>
    <w:link w:val="Titre1Car"/>
    <w:uiPriority w:val="9"/>
    <w:qFormat/>
    <w:rsid w:val="000F4E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F2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5E7CC8"/>
    <w:rPr>
      <w:color w:val="0563C1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5E7CC8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ED116F"/>
    <w:pPr>
      <w:ind w:left="72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F4E02"/>
    <w:pPr>
      <w:spacing w:before="120" w:after="120" w:line="360" w:lineRule="auto"/>
    </w:pPr>
    <w:rPr>
      <w:rFonts w:eastAsia="Times New Roman" w:cstheme="minorHAnsi"/>
      <w:b/>
      <w:bCs/>
      <w:caps/>
      <w:sz w:val="24"/>
      <w:szCs w:val="20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0F4E02"/>
    <w:pPr>
      <w:spacing w:after="0" w:line="360" w:lineRule="auto"/>
      <w:ind w:left="200"/>
    </w:pPr>
    <w:rPr>
      <w:rFonts w:eastAsia="Times New Roman" w:cstheme="minorHAnsi"/>
      <w:smallCaps/>
      <w:sz w:val="24"/>
      <w:szCs w:val="20"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0F4E02"/>
    <w:pPr>
      <w:spacing w:after="0" w:line="360" w:lineRule="auto"/>
      <w:ind w:left="400"/>
    </w:pPr>
    <w:rPr>
      <w:rFonts w:eastAsia="Times New Roman" w:cstheme="minorHAnsi"/>
      <w:i/>
      <w:iCs/>
      <w:sz w:val="24"/>
      <w:szCs w:val="20"/>
      <w:lang w:eastAsia="fr-FR"/>
    </w:rPr>
  </w:style>
  <w:style w:type="paragraph" w:styleId="TM4">
    <w:name w:val="toc 4"/>
    <w:basedOn w:val="Normal"/>
    <w:next w:val="Normal"/>
    <w:autoRedefine/>
    <w:uiPriority w:val="39"/>
    <w:semiHidden/>
    <w:unhideWhenUsed/>
    <w:rsid w:val="000F4E02"/>
    <w:pPr>
      <w:spacing w:after="0" w:line="360" w:lineRule="auto"/>
      <w:ind w:left="600"/>
    </w:pPr>
    <w:rPr>
      <w:rFonts w:eastAsia="Times New Roman" w:cstheme="minorHAnsi"/>
      <w:sz w:val="18"/>
      <w:szCs w:val="18"/>
      <w:lang w:eastAsia="fr-FR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0F4E02"/>
    <w:pPr>
      <w:spacing w:after="0" w:line="360" w:lineRule="auto"/>
      <w:ind w:left="800"/>
    </w:pPr>
    <w:rPr>
      <w:rFonts w:eastAsia="Times New Roman" w:cstheme="minorHAnsi"/>
      <w:sz w:val="18"/>
      <w:szCs w:val="18"/>
      <w:lang w:eastAsia="fr-FR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0F4E02"/>
    <w:pPr>
      <w:spacing w:after="0" w:line="360" w:lineRule="auto"/>
      <w:ind w:left="1000"/>
    </w:pPr>
    <w:rPr>
      <w:rFonts w:eastAsia="Times New Roman" w:cstheme="minorHAnsi"/>
      <w:sz w:val="18"/>
      <w:szCs w:val="18"/>
      <w:lang w:eastAsia="fr-FR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0F4E02"/>
    <w:pPr>
      <w:spacing w:after="0" w:line="360" w:lineRule="auto"/>
      <w:ind w:left="1200"/>
    </w:pPr>
    <w:rPr>
      <w:rFonts w:eastAsia="Times New Roman" w:cstheme="minorHAnsi"/>
      <w:sz w:val="18"/>
      <w:szCs w:val="18"/>
      <w:lang w:eastAsia="fr-FR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0F4E02"/>
    <w:pPr>
      <w:spacing w:after="0" w:line="360" w:lineRule="auto"/>
      <w:ind w:left="1400"/>
    </w:pPr>
    <w:rPr>
      <w:rFonts w:eastAsia="Times New Roman" w:cstheme="minorHAnsi"/>
      <w:sz w:val="18"/>
      <w:szCs w:val="18"/>
      <w:lang w:eastAsia="fr-FR"/>
    </w:rPr>
  </w:style>
  <w:style w:type="paragraph" w:styleId="Notedebasdepage">
    <w:name w:val="footnote text"/>
    <w:basedOn w:val="Normal"/>
    <w:link w:val="NotedebasdepageCar"/>
    <w:autoRedefine/>
    <w:semiHidden/>
    <w:unhideWhenUsed/>
    <w:rsid w:val="000F4E0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semiHidden/>
    <w:rsid w:val="000F4E02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CitationCar">
    <w:name w:val="Citation Car"/>
    <w:aliases w:val="UPVD-Citation Car,CitationLongue Car"/>
    <w:basedOn w:val="Policepardfaut"/>
    <w:link w:val="Citation"/>
    <w:uiPriority w:val="29"/>
    <w:locked/>
    <w:rsid w:val="000F4E02"/>
    <w:rPr>
      <w:iCs/>
      <w:color w:val="000000"/>
      <w:szCs w:val="24"/>
    </w:rPr>
  </w:style>
  <w:style w:type="paragraph" w:styleId="Citation">
    <w:name w:val="Quote"/>
    <w:aliases w:val="UPVD-Citation,CitationLongue"/>
    <w:basedOn w:val="Normal"/>
    <w:next w:val="Normal"/>
    <w:link w:val="CitationCar"/>
    <w:autoRedefine/>
    <w:uiPriority w:val="29"/>
    <w:qFormat/>
    <w:rsid w:val="000F4E02"/>
    <w:pPr>
      <w:spacing w:before="120" w:after="0" w:line="360" w:lineRule="auto"/>
      <w:ind w:left="709" w:right="709"/>
      <w:jc w:val="both"/>
    </w:pPr>
    <w:rPr>
      <w:iCs/>
      <w:color w:val="000000"/>
      <w:szCs w:val="24"/>
    </w:rPr>
  </w:style>
  <w:style w:type="character" w:customStyle="1" w:styleId="CitationCar1">
    <w:name w:val="Citation Car1"/>
    <w:basedOn w:val="Policepardfaut"/>
    <w:uiPriority w:val="29"/>
    <w:rsid w:val="000F4E02"/>
    <w:rPr>
      <w:i/>
      <w:iCs/>
      <w:color w:val="404040" w:themeColor="text1" w:themeTint="BF"/>
    </w:rPr>
  </w:style>
  <w:style w:type="character" w:customStyle="1" w:styleId="UPVD-TitresLiminairesCar">
    <w:name w:val="UPVD-TitresLiminaires Car"/>
    <w:link w:val="UPVD-TitresLiminaires"/>
    <w:locked/>
    <w:rsid w:val="000F4E02"/>
    <w:rPr>
      <w:b/>
      <w:sz w:val="32"/>
      <w:szCs w:val="28"/>
    </w:rPr>
  </w:style>
  <w:style w:type="paragraph" w:customStyle="1" w:styleId="UPVD-TitresLiminaires">
    <w:name w:val="UPVD-TitresLiminaires"/>
    <w:basedOn w:val="Index1"/>
    <w:next w:val="Normal"/>
    <w:link w:val="UPVD-TitresLiminairesCar"/>
    <w:autoRedefine/>
    <w:qFormat/>
    <w:rsid w:val="000F4E02"/>
    <w:pPr>
      <w:pageBreakBefore/>
      <w:pBdr>
        <w:bottom w:val="single" w:sz="4" w:space="1" w:color="auto"/>
      </w:pBdr>
      <w:spacing w:before="360" w:after="240" w:line="480" w:lineRule="auto"/>
      <w:ind w:left="238" w:hanging="238"/>
      <w:jc w:val="both"/>
      <w:outlineLvl w:val="0"/>
    </w:pPr>
    <w:rPr>
      <w:b/>
      <w:sz w:val="32"/>
      <w:szCs w:val="28"/>
    </w:rPr>
  </w:style>
  <w:style w:type="character" w:customStyle="1" w:styleId="UPVD-TitreAnnexe-Niveau1Car">
    <w:name w:val="UPVD-TitreAnnexe-Niveau1 Car"/>
    <w:link w:val="UPVD-TitreAnnexe-Niveau1"/>
    <w:locked/>
    <w:rsid w:val="000F4E02"/>
    <w:rPr>
      <w:b/>
      <w:sz w:val="32"/>
      <w:szCs w:val="28"/>
    </w:rPr>
  </w:style>
  <w:style w:type="paragraph" w:customStyle="1" w:styleId="UPVD-TitreAnnexe-Niveau2">
    <w:name w:val="UPVD-TitreAnnexe-Niveau2"/>
    <w:basedOn w:val="Normal"/>
    <w:link w:val="UPVD-TitreAnnexe-Niveau2Car"/>
    <w:autoRedefine/>
    <w:rsid w:val="000F4E02"/>
    <w:pPr>
      <w:pageBreakBefore/>
      <w:numPr>
        <w:numId w:val="2"/>
      </w:numPr>
      <w:pBdr>
        <w:bottom w:val="single" w:sz="4" w:space="1" w:color="auto"/>
      </w:pBdr>
      <w:spacing w:before="360" w:after="240" w:line="480" w:lineRule="auto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customStyle="1" w:styleId="UPVD-TitreAnnexe-Niveau1">
    <w:name w:val="UPVD-TitreAnnexe-Niveau1"/>
    <w:basedOn w:val="UPVD-TitresLiminaires"/>
    <w:next w:val="UPVD-TitreAnnexe-Niveau2"/>
    <w:link w:val="UPVD-TitreAnnexe-Niveau1Car"/>
    <w:autoRedefine/>
    <w:rsid w:val="000F4E02"/>
  </w:style>
  <w:style w:type="character" w:customStyle="1" w:styleId="UPVD-TitreNiveau2Car">
    <w:name w:val="UPVD-TitreNiveau2 Car"/>
    <w:link w:val="UPVD-TitreNiveau2"/>
    <w:locked/>
    <w:rsid w:val="000F4E02"/>
    <w:rPr>
      <w:b/>
      <w:bCs/>
      <w:sz w:val="32"/>
      <w:szCs w:val="28"/>
    </w:rPr>
  </w:style>
  <w:style w:type="paragraph" w:customStyle="1" w:styleId="UPVD-TitreNiveau2">
    <w:name w:val="UPVD-TitreNiveau2"/>
    <w:basedOn w:val="Normal"/>
    <w:next w:val="Normal"/>
    <w:link w:val="UPVD-TitreNiveau2Car"/>
    <w:autoRedefine/>
    <w:qFormat/>
    <w:rsid w:val="000F4E02"/>
    <w:pPr>
      <w:pageBreakBefore/>
      <w:pBdr>
        <w:bottom w:val="single" w:sz="4" w:space="1" w:color="auto"/>
      </w:pBdr>
      <w:spacing w:before="360" w:after="240" w:line="480" w:lineRule="auto"/>
      <w:contextualSpacing/>
      <w:jc w:val="both"/>
      <w:outlineLvl w:val="1"/>
    </w:pPr>
    <w:rPr>
      <w:b/>
      <w:bCs/>
      <w:sz w:val="32"/>
      <w:szCs w:val="28"/>
    </w:rPr>
  </w:style>
  <w:style w:type="character" w:customStyle="1" w:styleId="UPVD-TitreAnnexe-Niveau2Car">
    <w:name w:val="UPVD-TitreAnnexe-Niveau2 Car"/>
    <w:link w:val="UPVD-TitreAnnexe-Niveau2"/>
    <w:locked/>
    <w:rsid w:val="000F4E02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UPVD-Bibliographie-Niveau1Car">
    <w:name w:val="UPVD-Bibliographie-Niveau1 Car"/>
    <w:link w:val="UPVD-Bibliographie-Niveau1"/>
    <w:locked/>
    <w:rsid w:val="000F4E02"/>
    <w:rPr>
      <w:b/>
      <w:sz w:val="32"/>
      <w:szCs w:val="28"/>
    </w:rPr>
  </w:style>
  <w:style w:type="paragraph" w:customStyle="1" w:styleId="UPVD-Bibliographie-Niveau1">
    <w:name w:val="UPVD-Bibliographie-Niveau1"/>
    <w:basedOn w:val="UPVD-TitresLiminaires"/>
    <w:link w:val="UPVD-Bibliographie-Niveau1Car"/>
    <w:autoRedefine/>
    <w:rsid w:val="000F4E02"/>
  </w:style>
  <w:style w:type="character" w:customStyle="1" w:styleId="UPVD-Bibliographie-Niveau2Car">
    <w:name w:val="UPVD-Bibliographie-Niveau2 Car"/>
    <w:link w:val="UPVD-Bibliographie-Niveau2"/>
    <w:locked/>
    <w:rsid w:val="000F4E02"/>
    <w:rPr>
      <w:b/>
      <w:sz w:val="24"/>
      <w:szCs w:val="24"/>
    </w:rPr>
  </w:style>
  <w:style w:type="paragraph" w:customStyle="1" w:styleId="UPVD-Bibliographie-Niveau2">
    <w:name w:val="UPVD-Bibliographie-Niveau2"/>
    <w:basedOn w:val="Normal"/>
    <w:next w:val="Normal"/>
    <w:link w:val="UPVD-Bibliographie-Niveau2Car"/>
    <w:autoRedefine/>
    <w:rsid w:val="000F4E02"/>
    <w:pPr>
      <w:keepNext/>
      <w:spacing w:before="720" w:after="0" w:line="360" w:lineRule="auto"/>
      <w:jc w:val="both"/>
    </w:pPr>
    <w:rPr>
      <w:b/>
      <w:sz w:val="24"/>
      <w:szCs w:val="24"/>
    </w:rPr>
  </w:style>
  <w:style w:type="character" w:customStyle="1" w:styleId="UPVD-TitreNiveau1Car">
    <w:name w:val="UPVD-TitreNiveau1 Car"/>
    <w:link w:val="UPVD-TitreNiveau1"/>
    <w:locked/>
    <w:rsid w:val="000F4E02"/>
    <w:rPr>
      <w:b/>
      <w:sz w:val="32"/>
      <w:szCs w:val="28"/>
    </w:rPr>
  </w:style>
  <w:style w:type="paragraph" w:customStyle="1" w:styleId="UPVD-TitreNiveau1">
    <w:name w:val="UPVD-TitreNiveau1"/>
    <w:basedOn w:val="UPVD-TitresLiminaires"/>
    <w:next w:val="Normal"/>
    <w:link w:val="UPVD-TitreNiveau1Car"/>
    <w:autoRedefine/>
    <w:qFormat/>
    <w:rsid w:val="000F4E02"/>
    <w:pPr>
      <w:ind w:left="0" w:firstLine="0"/>
    </w:pPr>
  </w:style>
  <w:style w:type="paragraph" w:customStyle="1" w:styleId="Default">
    <w:name w:val="Default"/>
    <w:rsid w:val="000F4E02"/>
    <w:pPr>
      <w:autoSpaceDE w:val="0"/>
      <w:autoSpaceDN w:val="0"/>
      <w:adjustRightInd w:val="0"/>
      <w:spacing w:after="0" w:line="240" w:lineRule="auto"/>
    </w:pPr>
    <w:rPr>
      <w:rFonts w:ascii="Rockwell" w:eastAsia="MS ??" w:hAnsi="Rockwell" w:cs="Rockwell"/>
      <w:color w:val="000000"/>
      <w:sz w:val="24"/>
      <w:szCs w:val="24"/>
      <w:lang w:eastAsia="fr-FR"/>
    </w:rPr>
  </w:style>
  <w:style w:type="paragraph" w:customStyle="1" w:styleId="UPVD-TitreNiveau3">
    <w:name w:val="UPVD-TitreNiveau3"/>
    <w:basedOn w:val="UPVD-TitreNiveau2"/>
    <w:next w:val="Normal"/>
    <w:autoRedefine/>
    <w:qFormat/>
    <w:rsid w:val="000F4E02"/>
    <w:pPr>
      <w:keepNext/>
      <w:spacing w:before="480" w:after="120"/>
      <w:outlineLvl w:val="2"/>
    </w:pPr>
    <w:rPr>
      <w:bCs w:val="0"/>
      <w:iCs/>
    </w:rPr>
  </w:style>
  <w:style w:type="paragraph" w:customStyle="1" w:styleId="UPVD-TitreNiveau4">
    <w:name w:val="UPVD-TitreNiveau4"/>
    <w:basedOn w:val="UPVD-TitreNiveau3"/>
    <w:next w:val="Normal"/>
    <w:autoRedefine/>
    <w:qFormat/>
    <w:rsid w:val="000F4E02"/>
    <w:pPr>
      <w:pageBreakBefore w:val="0"/>
      <w:pBdr>
        <w:bottom w:val="none" w:sz="0" w:space="0" w:color="auto"/>
      </w:pBdr>
      <w:outlineLvl w:val="3"/>
    </w:pPr>
  </w:style>
  <w:style w:type="paragraph" w:customStyle="1" w:styleId="UPVD-Normal-Alinea">
    <w:name w:val="UPVD-Normal-Alinea"/>
    <w:basedOn w:val="Normal"/>
    <w:autoRedefine/>
    <w:qFormat/>
    <w:rsid w:val="000F4E02"/>
    <w:pPr>
      <w:spacing w:before="360"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UPVD-Normal-Numerotation">
    <w:name w:val="UPVD-Normal-Numerotation"/>
    <w:basedOn w:val="Normal"/>
    <w:autoRedefine/>
    <w:qFormat/>
    <w:rsid w:val="000F4E02"/>
    <w:pPr>
      <w:numPr>
        <w:numId w:val="3"/>
      </w:numPr>
      <w:spacing w:before="360" w:after="0" w:line="360" w:lineRule="auto"/>
      <w:ind w:left="0" w:firstLine="0"/>
      <w:jc w:val="both"/>
    </w:pPr>
    <w:rPr>
      <w:rFonts w:ascii="Times New Roman" w:eastAsia="Times New Roman" w:hAnsi="Times New Roman" w:cs="Times New Roman"/>
      <w:bCs/>
      <w:sz w:val="24"/>
      <w:szCs w:val="20"/>
      <w:lang w:eastAsia="fr-FR"/>
    </w:rPr>
  </w:style>
  <w:style w:type="paragraph" w:customStyle="1" w:styleId="UPVD-Rsum">
    <w:name w:val="UPVD-Résumé"/>
    <w:basedOn w:val="Normal"/>
    <w:autoRedefine/>
    <w:rsid w:val="000F4E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ppelnotedebasdep">
    <w:name w:val="footnote reference"/>
    <w:semiHidden/>
    <w:unhideWhenUsed/>
    <w:rsid w:val="000F4E02"/>
    <w:rPr>
      <w:vertAlign w:val="superscript"/>
    </w:rPr>
  </w:style>
  <w:style w:type="character" w:customStyle="1" w:styleId="A3">
    <w:name w:val="A3"/>
    <w:rsid w:val="000F4E02"/>
    <w:rPr>
      <w:b/>
      <w:bCs w:val="0"/>
      <w:color w:val="000000"/>
      <w:sz w:val="28"/>
    </w:rPr>
  </w:style>
  <w:style w:type="character" w:customStyle="1" w:styleId="UPVD-Rsum-Gras">
    <w:name w:val="UPVD-Résumé-Gras"/>
    <w:rsid w:val="000F4E02"/>
    <w:rPr>
      <w:rFonts w:ascii="Open Sans" w:hAnsi="Open Sans" w:cs="Open Sans" w:hint="default"/>
      <w:b/>
      <w:bCs/>
      <w:color w:val="auto"/>
      <w:sz w:val="20"/>
    </w:rPr>
  </w:style>
  <w:style w:type="paragraph" w:customStyle="1" w:styleId="UPVD-TitreNiveau5">
    <w:name w:val="UPVD-TitreNiveau5"/>
    <w:basedOn w:val="UPVD-TitreNiveau4"/>
    <w:next w:val="Normal"/>
    <w:autoRedefine/>
    <w:qFormat/>
    <w:rsid w:val="000F4E02"/>
    <w:pPr>
      <w:outlineLvl w:val="4"/>
    </w:pPr>
  </w:style>
  <w:style w:type="paragraph" w:customStyle="1" w:styleId="UPVD-TitreNiveau6">
    <w:name w:val="UPVD-TitreNiveau6"/>
    <w:basedOn w:val="UPVD-TitreNiveau5"/>
    <w:next w:val="Normal"/>
    <w:autoRedefine/>
    <w:qFormat/>
    <w:rsid w:val="000F4E02"/>
    <w:pPr>
      <w:outlineLvl w:val="5"/>
    </w:pPr>
  </w:style>
  <w:style w:type="paragraph" w:customStyle="1" w:styleId="UPVD-TitreNiveau7">
    <w:name w:val="UPVD-TitreNiveau7"/>
    <w:basedOn w:val="UPVD-TitreNiveau6"/>
    <w:next w:val="Normal"/>
    <w:autoRedefine/>
    <w:qFormat/>
    <w:rsid w:val="000F4E02"/>
    <w:pPr>
      <w:outlineLvl w:val="6"/>
    </w:pPr>
    <w:rPr>
      <w:sz w:val="28"/>
    </w:rPr>
  </w:style>
  <w:style w:type="paragraph" w:customStyle="1" w:styleId="UPVD-TitreNiveau8">
    <w:name w:val="UPVD-TitreNiveau8"/>
    <w:basedOn w:val="UPVD-TitreNiveau7"/>
    <w:next w:val="Normal"/>
    <w:autoRedefine/>
    <w:qFormat/>
    <w:rsid w:val="000F4E02"/>
    <w:pPr>
      <w:outlineLvl w:val="7"/>
    </w:pPr>
  </w:style>
  <w:style w:type="character" w:styleId="Accentuation">
    <w:name w:val="Emphasis"/>
    <w:basedOn w:val="Policepardfaut"/>
    <w:qFormat/>
    <w:rsid w:val="000F4E02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F4E02"/>
    <w:pPr>
      <w:spacing w:after="0" w:line="240" w:lineRule="auto"/>
      <w:ind w:left="220" w:hanging="220"/>
    </w:pPr>
  </w:style>
  <w:style w:type="character" w:customStyle="1" w:styleId="Titre1Car">
    <w:name w:val="Titre 1 Car"/>
    <w:basedOn w:val="Policepardfaut"/>
    <w:link w:val="Titre1"/>
    <w:uiPriority w:val="9"/>
    <w:rsid w:val="000F4E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504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048A2"/>
  </w:style>
  <w:style w:type="paragraph" w:styleId="Pieddepage">
    <w:name w:val="footer"/>
    <w:basedOn w:val="Normal"/>
    <w:link w:val="PieddepageCar"/>
    <w:uiPriority w:val="99"/>
    <w:unhideWhenUsed/>
    <w:rsid w:val="005048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048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support.unilim.fr/publications-et-redaction/depot-et-modeles-de-documents/creer-des-index/%2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yperlink" Target="https://www.legifrance.gouv.fr/jorf/id/JORFTEXT000046228965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F982B-60A6-4BA4-8C06-2CE83D697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Feuille de style - écoles doctorales UPVD</Template>
  <TotalTime>2</TotalTime>
  <Pages>20</Pages>
  <Words>2096</Words>
  <Characters>11529</Characters>
  <Application>Microsoft Office Word</Application>
  <DocSecurity>0</DocSecurity>
  <Lines>96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de Nîmes</Company>
  <LinksUpToDate>false</LinksUpToDate>
  <CharactersWithSpaces>13598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Alexie Breton</dc:creator>
  <cp:lastModifiedBy>Coste Clement</cp:lastModifiedBy>
  <cp:revision>2</cp:revision>
  <cp:lastPrinted>2023-04-04T08:52:00Z</cp:lastPrinted>
  <dcterms:created xsi:type="dcterms:W3CDTF">2025-05-16T13:12:00Z</dcterms:created>
  <dcterms:modified xsi:type="dcterms:W3CDTF">2025-05-16T13:12:00Z</dcterms:modified>
</cp:coreProperties>
</file>